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2E3B87" w14:textId="6B57E0A0" w:rsidR="004104E7" w:rsidRDefault="004104E7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255142BA" w14:textId="3979A2ED" w:rsidR="004104E7" w:rsidRDefault="004104E7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0A6C3146" w14:textId="77777777" w:rsidR="004104E7" w:rsidRDefault="004104E7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75BABC96" w14:textId="3C817865" w:rsidR="004104E7" w:rsidRPr="000D44B9" w:rsidRDefault="004104E7" w:rsidP="000D44B9">
      <w:pPr>
        <w:keepNext/>
        <w:spacing w:after="0"/>
        <w:ind w:right="-1"/>
        <w:jc w:val="right"/>
        <w:outlineLvl w:val="1"/>
        <w:rPr>
          <w:rFonts w:ascii="Book Antiqua" w:eastAsiaTheme="majorEastAsia" w:hAnsi="Book Antiqua" w:cs="Times New Roman"/>
          <w:b/>
          <w:bCs/>
          <w:sz w:val="18"/>
          <w:szCs w:val="18"/>
        </w:rPr>
      </w:pPr>
      <w:r w:rsidRPr="000D44B9">
        <w:rPr>
          <w:rFonts w:ascii="Book Antiqua" w:eastAsiaTheme="majorEastAsia" w:hAnsi="Book Antiqua" w:cs="Times New Roman"/>
          <w:b/>
          <w:bCs/>
          <w:sz w:val="18"/>
          <w:szCs w:val="18"/>
        </w:rPr>
        <w:t xml:space="preserve">Allegato A1 - domanda di presentazione </w:t>
      </w:r>
    </w:p>
    <w:p w14:paraId="4D3FBE2C" w14:textId="77777777" w:rsidR="004104E7" w:rsidRPr="004104E7" w:rsidRDefault="004104E7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216F8011" w14:textId="5D43565E" w:rsidR="004104E7" w:rsidRPr="004104E7" w:rsidRDefault="004104E7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  <w:r w:rsidRPr="004104E7">
        <w:rPr>
          <w:rFonts w:ascii="Book Antiqua" w:eastAsiaTheme="majorEastAsia" w:hAnsi="Book Antiqua" w:cs="Times New Roman"/>
          <w:sz w:val="22"/>
          <w:szCs w:val="22"/>
        </w:rPr>
        <w:tab/>
      </w:r>
    </w:p>
    <w:p w14:paraId="4D90DD19" w14:textId="77777777" w:rsidR="004104E7" w:rsidRPr="004104E7" w:rsidRDefault="004104E7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4A87918C" w14:textId="7CCDA6A1" w:rsidR="004104E7" w:rsidRDefault="004104E7" w:rsidP="004104E7">
      <w:pPr>
        <w:keepNext/>
        <w:spacing w:after="0"/>
        <w:ind w:right="-1"/>
        <w:jc w:val="right"/>
        <w:outlineLvl w:val="1"/>
        <w:rPr>
          <w:rFonts w:ascii="Book Antiqua" w:eastAsiaTheme="majorEastAsia" w:hAnsi="Book Antiqua" w:cs="Times New Roman"/>
          <w:sz w:val="22"/>
          <w:szCs w:val="22"/>
        </w:rPr>
      </w:pPr>
      <w:r w:rsidRPr="004104E7">
        <w:rPr>
          <w:rFonts w:ascii="Book Antiqua" w:eastAsiaTheme="majorEastAsia" w:hAnsi="Book Antiqua" w:cs="Times New Roman"/>
          <w:sz w:val="22"/>
          <w:szCs w:val="22"/>
        </w:rPr>
        <w:tab/>
      </w:r>
      <w:r w:rsidRPr="004104E7">
        <w:rPr>
          <w:rFonts w:ascii="Book Antiqua" w:eastAsiaTheme="majorEastAsia" w:hAnsi="Book Antiqua" w:cs="Times New Roman"/>
          <w:sz w:val="22"/>
          <w:szCs w:val="22"/>
        </w:rPr>
        <w:tab/>
      </w:r>
      <w:r w:rsidRPr="004104E7">
        <w:rPr>
          <w:rFonts w:ascii="Book Antiqua" w:eastAsiaTheme="majorEastAsia" w:hAnsi="Book Antiqua" w:cs="Times New Roman"/>
          <w:sz w:val="22"/>
          <w:szCs w:val="22"/>
        </w:rPr>
        <w:tab/>
      </w:r>
      <w:r w:rsidRPr="004104E7">
        <w:rPr>
          <w:rFonts w:ascii="Book Antiqua" w:eastAsiaTheme="majorEastAsia" w:hAnsi="Book Antiqua" w:cs="Times New Roman"/>
          <w:sz w:val="22"/>
          <w:szCs w:val="22"/>
        </w:rPr>
        <w:tab/>
      </w:r>
      <w:r w:rsidRPr="004104E7">
        <w:rPr>
          <w:rFonts w:ascii="Book Antiqua" w:eastAsiaTheme="majorEastAsia" w:hAnsi="Book Antiqua" w:cs="Times New Roman"/>
          <w:sz w:val="22"/>
          <w:szCs w:val="22"/>
        </w:rPr>
        <w:tab/>
      </w:r>
      <w:r w:rsidRPr="004104E7">
        <w:rPr>
          <w:rFonts w:ascii="Book Antiqua" w:eastAsiaTheme="majorEastAsia" w:hAnsi="Book Antiqua" w:cs="Times New Roman"/>
          <w:sz w:val="22"/>
          <w:szCs w:val="22"/>
        </w:rPr>
        <w:tab/>
      </w:r>
      <w:r w:rsidRPr="004104E7">
        <w:rPr>
          <w:rFonts w:ascii="Book Antiqua" w:eastAsiaTheme="majorEastAsia" w:hAnsi="Book Antiqua" w:cs="Times New Roman"/>
          <w:sz w:val="22"/>
          <w:szCs w:val="22"/>
        </w:rPr>
        <w:tab/>
      </w:r>
      <w:r>
        <w:rPr>
          <w:rFonts w:ascii="Book Antiqua" w:eastAsiaTheme="majorEastAsia" w:hAnsi="Book Antiqua" w:cs="Times New Roman"/>
          <w:sz w:val="22"/>
          <w:szCs w:val="22"/>
        </w:rPr>
        <w:t>AUTORITA’ DI SISTEMA PORTUALE DEL MAR TIRRENO SETTENTRIONALE</w:t>
      </w:r>
    </w:p>
    <w:p w14:paraId="787E6D90" w14:textId="73126C9B" w:rsidR="004104E7" w:rsidRDefault="004104E7" w:rsidP="004104E7">
      <w:pPr>
        <w:keepNext/>
        <w:spacing w:after="0"/>
        <w:ind w:right="-1"/>
        <w:jc w:val="right"/>
        <w:outlineLvl w:val="1"/>
        <w:rPr>
          <w:rFonts w:ascii="Book Antiqua" w:eastAsiaTheme="majorEastAsia" w:hAnsi="Book Antiqua" w:cs="Times New Roman"/>
          <w:sz w:val="22"/>
          <w:szCs w:val="22"/>
        </w:rPr>
      </w:pPr>
      <w:r>
        <w:rPr>
          <w:rFonts w:ascii="Book Antiqua" w:eastAsiaTheme="majorEastAsia" w:hAnsi="Book Antiqua" w:cs="Times New Roman"/>
          <w:sz w:val="22"/>
          <w:szCs w:val="22"/>
        </w:rPr>
        <w:t>Direzione Controllo Interno Trasparenza Anticorruzione e Formazione</w:t>
      </w:r>
    </w:p>
    <w:p w14:paraId="24DD7756" w14:textId="6BC0D342" w:rsidR="004104E7" w:rsidRDefault="004104E7" w:rsidP="004104E7">
      <w:pPr>
        <w:keepNext/>
        <w:spacing w:after="0"/>
        <w:ind w:right="-1"/>
        <w:jc w:val="right"/>
        <w:outlineLvl w:val="1"/>
        <w:rPr>
          <w:rFonts w:ascii="Book Antiqua" w:eastAsiaTheme="majorEastAsia" w:hAnsi="Book Antiqua" w:cs="Times New Roman"/>
          <w:sz w:val="22"/>
          <w:szCs w:val="22"/>
        </w:rPr>
      </w:pPr>
      <w:r w:rsidRPr="004104E7">
        <w:rPr>
          <w:rFonts w:ascii="Book Antiqua" w:eastAsiaTheme="majorEastAsia" w:hAnsi="Book Antiqua" w:cs="Times New Roman"/>
          <w:sz w:val="22"/>
          <w:szCs w:val="22"/>
        </w:rPr>
        <w:t xml:space="preserve">Servizio Formazione </w:t>
      </w:r>
    </w:p>
    <w:p w14:paraId="5F7572D3" w14:textId="11F7D280" w:rsidR="000E12C9" w:rsidRDefault="000E12C9" w:rsidP="004104E7">
      <w:pPr>
        <w:keepNext/>
        <w:spacing w:after="0"/>
        <w:ind w:right="-1"/>
        <w:jc w:val="right"/>
        <w:outlineLvl w:val="1"/>
        <w:rPr>
          <w:rFonts w:ascii="Book Antiqua" w:eastAsiaTheme="majorEastAsia" w:hAnsi="Book Antiqua" w:cs="Times New Roman"/>
          <w:sz w:val="22"/>
          <w:szCs w:val="22"/>
        </w:rPr>
      </w:pPr>
      <w:r>
        <w:rPr>
          <w:rFonts w:ascii="Book Antiqua" w:eastAsiaTheme="majorEastAsia" w:hAnsi="Book Antiqua" w:cs="Times New Roman"/>
          <w:sz w:val="22"/>
          <w:szCs w:val="22"/>
        </w:rPr>
        <w:t xml:space="preserve">Scali Rosciano,6 </w:t>
      </w:r>
    </w:p>
    <w:p w14:paraId="6B53212F" w14:textId="15D60A03" w:rsidR="000E12C9" w:rsidRDefault="000E12C9" w:rsidP="004104E7">
      <w:pPr>
        <w:keepNext/>
        <w:spacing w:after="0"/>
        <w:ind w:right="-1"/>
        <w:jc w:val="right"/>
        <w:outlineLvl w:val="1"/>
        <w:rPr>
          <w:rFonts w:ascii="Book Antiqua" w:eastAsiaTheme="majorEastAsia" w:hAnsi="Book Antiqua" w:cs="Times New Roman"/>
          <w:sz w:val="22"/>
          <w:szCs w:val="22"/>
        </w:rPr>
      </w:pPr>
      <w:r>
        <w:rPr>
          <w:rFonts w:ascii="Book Antiqua" w:eastAsiaTheme="majorEastAsia" w:hAnsi="Book Antiqua" w:cs="Times New Roman"/>
          <w:sz w:val="22"/>
          <w:szCs w:val="22"/>
        </w:rPr>
        <w:t>Sede Livorno 57123</w:t>
      </w:r>
    </w:p>
    <w:p w14:paraId="4F4ADD8B" w14:textId="7B02D7A3" w:rsidR="000E12C9" w:rsidRDefault="000E12C9" w:rsidP="004104E7">
      <w:pPr>
        <w:keepNext/>
        <w:spacing w:after="0"/>
        <w:ind w:right="-1"/>
        <w:jc w:val="right"/>
        <w:outlineLvl w:val="1"/>
        <w:rPr>
          <w:rFonts w:ascii="Book Antiqua" w:eastAsiaTheme="majorEastAsia" w:hAnsi="Book Antiqua" w:cs="Times New Roman"/>
          <w:sz w:val="22"/>
          <w:szCs w:val="22"/>
        </w:rPr>
      </w:pPr>
      <w:r>
        <w:rPr>
          <w:rFonts w:ascii="Book Antiqua" w:eastAsiaTheme="majorEastAsia" w:hAnsi="Book Antiqua" w:cs="Times New Roman"/>
          <w:sz w:val="22"/>
          <w:szCs w:val="22"/>
        </w:rPr>
        <w:t>Pec: …………………</w:t>
      </w:r>
    </w:p>
    <w:p w14:paraId="042C0C59" w14:textId="77777777" w:rsidR="000E12C9" w:rsidRPr="004104E7" w:rsidRDefault="000E12C9" w:rsidP="004104E7">
      <w:pPr>
        <w:keepNext/>
        <w:spacing w:after="0"/>
        <w:ind w:right="-1"/>
        <w:jc w:val="right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4DE7970D" w14:textId="77777777" w:rsidR="004104E7" w:rsidRPr="004104E7" w:rsidRDefault="004104E7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489ABCD7" w14:textId="77777777" w:rsidR="004104E7" w:rsidRPr="004104E7" w:rsidRDefault="004104E7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53425AAA" w14:textId="78D4F4C9" w:rsidR="000D44B9" w:rsidRPr="000D44B9" w:rsidRDefault="004104E7" w:rsidP="000D44B9">
      <w:pPr>
        <w:keepNext/>
        <w:spacing w:after="0"/>
        <w:ind w:right="-1"/>
        <w:outlineLvl w:val="1"/>
        <w:rPr>
          <w:rFonts w:ascii="Book Antiqua" w:eastAsiaTheme="majorEastAsia" w:hAnsi="Book Antiqua" w:cs="Times New Roman"/>
          <w:szCs w:val="24"/>
        </w:rPr>
      </w:pPr>
      <w:r w:rsidRPr="004104E7">
        <w:rPr>
          <w:rFonts w:ascii="Book Antiqua" w:eastAsiaTheme="majorEastAsia" w:hAnsi="Book Antiqua" w:cs="Times New Roman"/>
          <w:sz w:val="22"/>
          <w:szCs w:val="22"/>
        </w:rPr>
        <w:t xml:space="preserve">OGGETTO: </w:t>
      </w:r>
      <w:bookmarkStart w:id="0" w:name="_Hlk64027811"/>
      <w:r w:rsidR="000D44B9" w:rsidRPr="000D44B9">
        <w:rPr>
          <w:rFonts w:ascii="Book Antiqua" w:eastAsiaTheme="majorEastAsia" w:hAnsi="Book Antiqua" w:cs="Times New Roman"/>
          <w:szCs w:val="24"/>
        </w:rPr>
        <w:t>Piano d’Intervento Formativo Portual</w:t>
      </w:r>
      <w:r w:rsidR="009C1765">
        <w:rPr>
          <w:rFonts w:ascii="Book Antiqua" w:eastAsiaTheme="majorEastAsia" w:hAnsi="Book Antiqua" w:cs="Times New Roman"/>
          <w:szCs w:val="24"/>
        </w:rPr>
        <w:t xml:space="preserve">e </w:t>
      </w:r>
      <w:r w:rsidR="000D44B9" w:rsidRPr="000D44B9">
        <w:rPr>
          <w:rFonts w:ascii="Book Antiqua" w:eastAsiaTheme="majorEastAsia" w:hAnsi="Book Antiqua" w:cs="Times New Roman"/>
          <w:szCs w:val="24"/>
        </w:rPr>
        <w:t>AdSP-MTS 2021-2023</w:t>
      </w:r>
      <w:bookmarkEnd w:id="0"/>
      <w:r w:rsidR="000D44B9" w:rsidRPr="000D44B9">
        <w:rPr>
          <w:rFonts w:ascii="Book Antiqua" w:eastAsiaTheme="majorEastAsia" w:hAnsi="Book Antiqua" w:cs="Times New Roman"/>
          <w:szCs w:val="24"/>
        </w:rPr>
        <w:t xml:space="preserve"> Finanziamento di </w:t>
      </w:r>
      <w:bookmarkStart w:id="1" w:name="_Hlk64027859"/>
      <w:r w:rsidR="000D44B9" w:rsidRPr="000D44B9">
        <w:rPr>
          <w:rFonts w:ascii="Book Antiqua" w:eastAsiaTheme="majorEastAsia" w:hAnsi="Book Antiqua" w:cs="Times New Roman"/>
          <w:szCs w:val="24"/>
        </w:rPr>
        <w:t>Percorsi di formazione continua ai sensi dell’art.8 comma 3 ter Legge N.84/94 ss.mm.ii -  anno 2021-2022</w:t>
      </w:r>
    </w:p>
    <w:bookmarkEnd w:id="1"/>
    <w:p w14:paraId="2F84E5E3" w14:textId="77777777" w:rsidR="004104E7" w:rsidRPr="004104E7" w:rsidRDefault="004104E7" w:rsidP="000D44B9">
      <w:pPr>
        <w:keepNext/>
        <w:spacing w:after="0"/>
        <w:ind w:right="-1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11F944BB" w14:textId="77777777" w:rsidR="000D44B9" w:rsidRDefault="004104E7" w:rsidP="000E12C9">
      <w:pPr>
        <w:keepNext/>
        <w:spacing w:after="0"/>
        <w:ind w:right="-1"/>
        <w:outlineLvl w:val="1"/>
        <w:rPr>
          <w:rFonts w:ascii="Book Antiqua" w:eastAsiaTheme="majorEastAsia" w:hAnsi="Book Antiqua" w:cs="Times New Roman"/>
          <w:sz w:val="22"/>
          <w:szCs w:val="22"/>
        </w:rPr>
      </w:pPr>
      <w:r w:rsidRPr="004104E7">
        <w:rPr>
          <w:rFonts w:ascii="Book Antiqua" w:eastAsiaTheme="majorEastAsia" w:hAnsi="Book Antiqua" w:cs="Times New Roman"/>
          <w:sz w:val="22"/>
          <w:szCs w:val="22"/>
        </w:rPr>
        <w:t xml:space="preserve">Il/la sottoscritto/a __________________________________, nato/a a ________________________ il __________________, CF _____________________________ in </w:t>
      </w:r>
    </w:p>
    <w:p w14:paraId="660E5262" w14:textId="77777777" w:rsidR="000D44B9" w:rsidRDefault="000D44B9" w:rsidP="000E12C9">
      <w:pPr>
        <w:keepNext/>
        <w:spacing w:after="0"/>
        <w:ind w:right="-1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1873FB13" w14:textId="22CE7940" w:rsidR="004104E7" w:rsidRPr="004104E7" w:rsidRDefault="004104E7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  <w:r w:rsidRPr="004104E7">
        <w:rPr>
          <w:rFonts w:ascii="Book Antiqua" w:eastAsiaTheme="majorEastAsia" w:hAnsi="Book Antiqua" w:cs="Times New Roman"/>
          <w:sz w:val="22"/>
          <w:szCs w:val="22"/>
        </w:rPr>
        <w:t>qualità di:</w:t>
      </w:r>
    </w:p>
    <w:p w14:paraId="3473D7ED" w14:textId="77777777" w:rsidR="004104E7" w:rsidRPr="004104E7" w:rsidRDefault="004104E7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5B2F78A3" w14:textId="736BF7CE" w:rsidR="004104E7" w:rsidRPr="004104E7" w:rsidRDefault="004104E7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  <w:r w:rsidRPr="004104E7">
        <w:rPr>
          <w:rFonts w:ascii="Book Antiqua" w:eastAsiaTheme="majorEastAsia" w:hAnsi="Book Antiqua" w:cs="Times New Roman"/>
          <w:sz w:val="22"/>
          <w:szCs w:val="22"/>
        </w:rPr>
        <w:t xml:space="preserve">• </w:t>
      </w:r>
      <w:r w:rsidRPr="004104E7">
        <w:rPr>
          <w:rFonts w:ascii="Book Antiqua" w:eastAsiaTheme="majorEastAsia" w:hAnsi="Book Antiqua" w:cs="Times New Roman"/>
          <w:sz w:val="22"/>
          <w:szCs w:val="22"/>
        </w:rPr>
        <w:tab/>
        <w:t xml:space="preserve">legale rappresentante </w:t>
      </w:r>
      <w:r w:rsidR="000D44B9">
        <w:rPr>
          <w:rFonts w:ascii="Book Antiqua" w:eastAsiaTheme="majorEastAsia" w:hAnsi="Book Antiqua" w:cs="Times New Roman"/>
          <w:sz w:val="22"/>
          <w:szCs w:val="22"/>
        </w:rPr>
        <w:t>dell’Impresa</w:t>
      </w:r>
      <w:r w:rsidRPr="004104E7">
        <w:rPr>
          <w:rFonts w:ascii="Book Antiqua" w:eastAsiaTheme="majorEastAsia" w:hAnsi="Book Antiqua" w:cs="Times New Roman"/>
          <w:sz w:val="22"/>
          <w:szCs w:val="22"/>
        </w:rPr>
        <w:t xml:space="preserve"> ____________________________________________</w:t>
      </w:r>
    </w:p>
    <w:p w14:paraId="356ACB92" w14:textId="77777777" w:rsidR="000D44B9" w:rsidRDefault="000D44B9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59D0590D" w14:textId="77777777" w:rsidR="000D44B9" w:rsidRDefault="000D44B9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2C5A09C0" w14:textId="5D106A71" w:rsidR="004104E7" w:rsidRPr="004104E7" w:rsidRDefault="004104E7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  <w:r w:rsidRPr="004104E7">
        <w:rPr>
          <w:rFonts w:ascii="Book Antiqua" w:eastAsiaTheme="majorEastAsia" w:hAnsi="Book Antiqua" w:cs="Times New Roman"/>
          <w:sz w:val="22"/>
          <w:szCs w:val="22"/>
        </w:rPr>
        <w:t>RICHIEDE</w:t>
      </w:r>
    </w:p>
    <w:p w14:paraId="1534D77B" w14:textId="77777777" w:rsidR="004104E7" w:rsidRPr="004104E7" w:rsidRDefault="004104E7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273B3D29" w14:textId="71251F55" w:rsidR="004104E7" w:rsidRPr="00DB10B5" w:rsidRDefault="004104E7" w:rsidP="000D44B9">
      <w:pPr>
        <w:keepNext/>
        <w:spacing w:after="0"/>
        <w:ind w:right="-1"/>
        <w:outlineLvl w:val="1"/>
        <w:rPr>
          <w:rFonts w:ascii="Book Antiqua" w:eastAsiaTheme="majorEastAsia" w:hAnsi="Book Antiqua" w:cs="Times New Roman"/>
          <w:szCs w:val="24"/>
        </w:rPr>
      </w:pPr>
      <w:r w:rsidRPr="004104E7">
        <w:rPr>
          <w:rFonts w:ascii="Book Antiqua" w:eastAsiaTheme="majorEastAsia" w:hAnsi="Book Antiqua" w:cs="Times New Roman"/>
          <w:sz w:val="22"/>
          <w:szCs w:val="22"/>
        </w:rPr>
        <w:t xml:space="preserve">Il finanziamento del progetto denominato ______________________________________ Acronimo ______________, presentato </w:t>
      </w:r>
      <w:r w:rsidR="00DB10B5">
        <w:rPr>
          <w:rFonts w:ascii="Book Antiqua" w:eastAsiaTheme="majorEastAsia" w:hAnsi="Book Antiqua" w:cs="Times New Roman"/>
          <w:sz w:val="22"/>
          <w:szCs w:val="22"/>
        </w:rPr>
        <w:t xml:space="preserve">a valere sul </w:t>
      </w:r>
      <w:r w:rsidRPr="004104E7">
        <w:rPr>
          <w:rFonts w:ascii="Book Antiqua" w:eastAsiaTheme="majorEastAsia" w:hAnsi="Book Antiqua" w:cs="Times New Roman"/>
          <w:sz w:val="22"/>
          <w:szCs w:val="22"/>
        </w:rPr>
        <w:t xml:space="preserve"> </w:t>
      </w:r>
      <w:r w:rsidR="00DB10B5" w:rsidRPr="000D44B9">
        <w:rPr>
          <w:rFonts w:ascii="Book Antiqua" w:eastAsiaTheme="majorEastAsia" w:hAnsi="Book Antiqua" w:cs="Times New Roman"/>
          <w:szCs w:val="24"/>
        </w:rPr>
        <w:t>Piano d’Intervento Formativo Portuale  AdSP-MTS 2021-2023</w:t>
      </w:r>
      <w:r w:rsidRPr="004104E7">
        <w:rPr>
          <w:rFonts w:ascii="Book Antiqua" w:eastAsiaTheme="majorEastAsia" w:hAnsi="Book Antiqua" w:cs="Times New Roman"/>
          <w:sz w:val="22"/>
          <w:szCs w:val="22"/>
        </w:rPr>
        <w:t xml:space="preserve">- Asse </w:t>
      </w:r>
      <w:r w:rsidR="00DB10B5">
        <w:rPr>
          <w:rFonts w:ascii="Book Antiqua" w:eastAsiaTheme="majorEastAsia" w:hAnsi="Book Antiqua" w:cs="Times New Roman"/>
          <w:sz w:val="22"/>
          <w:szCs w:val="22"/>
        </w:rPr>
        <w:t>……………………………..</w:t>
      </w:r>
      <w:r w:rsidRPr="004104E7">
        <w:rPr>
          <w:rFonts w:ascii="Book Antiqua" w:eastAsiaTheme="majorEastAsia" w:hAnsi="Book Antiqua" w:cs="Times New Roman"/>
          <w:sz w:val="22"/>
          <w:szCs w:val="22"/>
        </w:rPr>
        <w:t xml:space="preserve">, </w:t>
      </w:r>
      <w:r w:rsidR="00DB10B5">
        <w:rPr>
          <w:rFonts w:ascii="Book Antiqua" w:eastAsiaTheme="majorEastAsia" w:hAnsi="Book Antiqua" w:cs="Times New Roman"/>
          <w:sz w:val="22"/>
          <w:szCs w:val="22"/>
        </w:rPr>
        <w:t>codice……………………</w:t>
      </w:r>
      <w:r w:rsidRPr="004104E7">
        <w:rPr>
          <w:rFonts w:ascii="Book Antiqua" w:eastAsiaTheme="majorEastAsia" w:hAnsi="Book Antiqua" w:cs="Times New Roman"/>
          <w:sz w:val="22"/>
          <w:szCs w:val="22"/>
        </w:rPr>
        <w:t xml:space="preserve"> </w:t>
      </w:r>
      <w:r w:rsidR="00DB10B5" w:rsidRPr="000D44B9">
        <w:rPr>
          <w:rFonts w:ascii="Book Antiqua" w:eastAsiaTheme="majorEastAsia" w:hAnsi="Book Antiqua" w:cs="Times New Roman"/>
          <w:szCs w:val="24"/>
        </w:rPr>
        <w:t>Percorsi di formazione continua ai sensi dell’art.8 comma 3 ter Legge N.84/94 ss.mm.ii -  anno 2021-2022</w:t>
      </w:r>
      <w:r w:rsidR="00DB10B5">
        <w:rPr>
          <w:rFonts w:ascii="Book Antiqua" w:eastAsiaTheme="majorEastAsia" w:hAnsi="Book Antiqua" w:cs="Times New Roman"/>
          <w:szCs w:val="24"/>
        </w:rPr>
        <w:t xml:space="preserve">, </w:t>
      </w:r>
      <w:r w:rsidRPr="004104E7">
        <w:rPr>
          <w:rFonts w:ascii="Book Antiqua" w:eastAsiaTheme="majorEastAsia" w:hAnsi="Book Antiqua" w:cs="Times New Roman"/>
          <w:sz w:val="22"/>
          <w:szCs w:val="22"/>
        </w:rPr>
        <w:t xml:space="preserve">per un costo totale del progetto pari a euro ____________________ , di cui euro </w:t>
      </w:r>
      <w:r w:rsidRPr="004104E7">
        <w:rPr>
          <w:rFonts w:ascii="Book Antiqua" w:eastAsiaTheme="majorEastAsia" w:hAnsi="Book Antiqua" w:cs="Times New Roman"/>
          <w:sz w:val="22"/>
          <w:szCs w:val="22"/>
        </w:rPr>
        <w:lastRenderedPageBreak/>
        <w:t>____________________ (</w:t>
      </w:r>
      <w:r w:rsidR="00DB10B5">
        <w:rPr>
          <w:rFonts w:ascii="Book Antiqua" w:eastAsiaTheme="majorEastAsia" w:hAnsi="Book Antiqua" w:cs="Times New Roman"/>
          <w:sz w:val="22"/>
          <w:szCs w:val="22"/>
        </w:rPr>
        <w:t>75</w:t>
      </w:r>
      <w:r w:rsidRPr="004104E7">
        <w:rPr>
          <w:rFonts w:ascii="Book Antiqua" w:eastAsiaTheme="majorEastAsia" w:hAnsi="Book Antiqua" w:cs="Times New Roman"/>
          <w:sz w:val="22"/>
          <w:szCs w:val="22"/>
        </w:rPr>
        <w:t xml:space="preserve">%)  di contributo richiesto </w:t>
      </w:r>
      <w:r w:rsidR="005C2EED">
        <w:rPr>
          <w:rFonts w:ascii="Book Antiqua" w:eastAsiaTheme="majorEastAsia" w:hAnsi="Book Antiqua" w:cs="Times New Roman"/>
          <w:sz w:val="22"/>
          <w:szCs w:val="22"/>
        </w:rPr>
        <w:t xml:space="preserve">come da </w:t>
      </w:r>
      <w:r w:rsidR="00BE46CF">
        <w:rPr>
          <w:rFonts w:ascii="Book Antiqua" w:eastAsiaTheme="majorEastAsia" w:hAnsi="Book Antiqua" w:cs="Times New Roman"/>
          <w:sz w:val="22"/>
          <w:szCs w:val="22"/>
        </w:rPr>
        <w:t>R</w:t>
      </w:r>
      <w:r w:rsidR="005C2EED">
        <w:rPr>
          <w:rFonts w:ascii="Book Antiqua" w:eastAsiaTheme="majorEastAsia" w:hAnsi="Book Antiqua" w:cs="Times New Roman"/>
          <w:sz w:val="22"/>
          <w:szCs w:val="22"/>
        </w:rPr>
        <w:t>egolamento allegato al Piano</w:t>
      </w:r>
      <w:r w:rsidR="00BE46CF">
        <w:rPr>
          <w:rFonts w:ascii="Book Antiqua" w:eastAsiaTheme="majorEastAsia" w:hAnsi="Book Antiqua" w:cs="Times New Roman"/>
          <w:sz w:val="22"/>
          <w:szCs w:val="22"/>
        </w:rPr>
        <w:t xml:space="preserve"> d’Intervento Formativo Portuale</w:t>
      </w:r>
    </w:p>
    <w:p w14:paraId="26A61F91" w14:textId="77777777" w:rsidR="004104E7" w:rsidRPr="004104E7" w:rsidRDefault="004104E7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4E15D711" w14:textId="77777777" w:rsidR="004104E7" w:rsidRPr="004104E7" w:rsidRDefault="004104E7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  <w:r w:rsidRPr="004104E7">
        <w:rPr>
          <w:rFonts w:ascii="Book Antiqua" w:eastAsiaTheme="majorEastAsia" w:hAnsi="Book Antiqua" w:cs="Times New Roman"/>
          <w:sz w:val="22"/>
          <w:szCs w:val="22"/>
        </w:rPr>
        <w:t>DICHIARA</w:t>
      </w:r>
    </w:p>
    <w:p w14:paraId="36E87567" w14:textId="77777777" w:rsidR="004104E7" w:rsidRPr="004104E7" w:rsidRDefault="004104E7" w:rsidP="005C2EED">
      <w:pPr>
        <w:keepNext/>
        <w:spacing w:after="0"/>
        <w:ind w:right="-1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0EECBC2C" w14:textId="77777777" w:rsidR="004104E7" w:rsidRPr="004104E7" w:rsidRDefault="004104E7" w:rsidP="005C2EED">
      <w:pPr>
        <w:keepNext/>
        <w:spacing w:after="0"/>
        <w:ind w:right="-1"/>
        <w:outlineLvl w:val="1"/>
        <w:rPr>
          <w:rFonts w:ascii="Book Antiqua" w:eastAsiaTheme="majorEastAsia" w:hAnsi="Book Antiqua" w:cs="Times New Roman"/>
          <w:sz w:val="22"/>
          <w:szCs w:val="22"/>
        </w:rPr>
      </w:pPr>
      <w:r w:rsidRPr="004104E7">
        <w:rPr>
          <w:rFonts w:ascii="Book Antiqua" w:eastAsiaTheme="majorEastAsia" w:hAnsi="Book Antiqua" w:cs="Times New Roman"/>
          <w:sz w:val="22"/>
          <w:szCs w:val="22"/>
        </w:rPr>
        <w:t>□</w:t>
      </w:r>
      <w:r w:rsidRPr="004104E7">
        <w:rPr>
          <w:rFonts w:ascii="Book Antiqua" w:eastAsiaTheme="majorEastAsia" w:hAnsi="Book Antiqua" w:cs="Times New Roman"/>
          <w:sz w:val="22"/>
          <w:szCs w:val="22"/>
        </w:rPr>
        <w:tab/>
        <w:t>di non aver usufruito in precedenza di altri finanziamenti finalizzati alla realizzazione anche parziale delle stesse azioni previste nel progetto e si impegna per il futuro a non cumulare altri finanziamenti sulle stesse azioni;</w:t>
      </w:r>
    </w:p>
    <w:p w14:paraId="2AFBAFF7" w14:textId="77777777" w:rsidR="004104E7" w:rsidRPr="004104E7" w:rsidRDefault="004104E7" w:rsidP="005C2EED">
      <w:pPr>
        <w:keepNext/>
        <w:spacing w:after="0"/>
        <w:ind w:right="-1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149A5141" w14:textId="77777777" w:rsidR="004104E7" w:rsidRPr="004104E7" w:rsidRDefault="004104E7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7F2BD8C4" w14:textId="77777777" w:rsidR="004104E7" w:rsidRPr="004104E7" w:rsidRDefault="004104E7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  <w:r w:rsidRPr="004104E7">
        <w:rPr>
          <w:rFonts w:ascii="Book Antiqua" w:eastAsiaTheme="majorEastAsia" w:hAnsi="Book Antiqua" w:cs="Times New Roman"/>
          <w:sz w:val="22"/>
          <w:szCs w:val="22"/>
        </w:rPr>
        <w:t>TRASMETTE CON LA PRESENTE DOMANDA:</w:t>
      </w:r>
    </w:p>
    <w:p w14:paraId="5027D335" w14:textId="77777777" w:rsidR="004104E7" w:rsidRPr="004104E7" w:rsidRDefault="004104E7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30A92415" w14:textId="0139D18B" w:rsidR="005C2EED" w:rsidRPr="005C2EED" w:rsidRDefault="005C2EED" w:rsidP="005C2EED">
      <w:pPr>
        <w:spacing w:after="0" w:line="259" w:lineRule="auto"/>
        <w:rPr>
          <w:rFonts w:eastAsiaTheme="minorHAnsi" w:cs="Calibri"/>
          <w:color w:val="000000" w:themeColor="text1"/>
          <w:szCs w:val="24"/>
          <w:lang w:eastAsia="en-US"/>
        </w:rPr>
      </w:pPr>
      <w:r w:rsidRPr="005C2EED">
        <w:rPr>
          <w:rFonts w:eastAsiaTheme="minorHAnsi" w:cs="Calibri"/>
          <w:color w:val="000000" w:themeColor="text1"/>
          <w:szCs w:val="24"/>
          <w:lang w:eastAsia="en-US"/>
        </w:rPr>
        <w:t xml:space="preserve">Allegato </w:t>
      </w:r>
      <w:r w:rsidR="0038087A">
        <w:rPr>
          <w:rFonts w:eastAsiaTheme="minorHAnsi" w:cs="Calibri"/>
          <w:color w:val="000000" w:themeColor="text1"/>
          <w:szCs w:val="24"/>
          <w:lang w:eastAsia="en-US"/>
        </w:rPr>
        <w:t>2</w:t>
      </w:r>
      <w:r w:rsidRPr="005C2EED">
        <w:rPr>
          <w:rFonts w:eastAsiaTheme="minorHAnsi" w:cs="Calibri"/>
          <w:color w:val="000000" w:themeColor="text1"/>
          <w:szCs w:val="24"/>
          <w:lang w:eastAsia="en-US"/>
        </w:rPr>
        <w:t xml:space="preserve"> Progetto formativo di dettaglio</w:t>
      </w:r>
    </w:p>
    <w:p w14:paraId="3E580938" w14:textId="4190A2EB" w:rsidR="005C2EED" w:rsidRDefault="005C2EED" w:rsidP="005C2EED">
      <w:pPr>
        <w:spacing w:after="0" w:line="259" w:lineRule="auto"/>
        <w:rPr>
          <w:rFonts w:eastAsiaTheme="minorHAnsi" w:cs="Calibri"/>
          <w:color w:val="000000" w:themeColor="text1"/>
          <w:szCs w:val="24"/>
          <w:lang w:eastAsia="en-US"/>
        </w:rPr>
      </w:pPr>
      <w:r w:rsidRPr="005C2EED">
        <w:rPr>
          <w:rFonts w:eastAsiaTheme="minorHAnsi" w:cs="Calibri"/>
          <w:color w:val="000000" w:themeColor="text1"/>
          <w:szCs w:val="24"/>
          <w:lang w:eastAsia="en-US"/>
        </w:rPr>
        <w:t>Allegato A Piano economico di dettaglio</w:t>
      </w:r>
    </w:p>
    <w:p w14:paraId="1C947379" w14:textId="62218070" w:rsidR="002132E4" w:rsidRPr="005C2EED" w:rsidRDefault="002132E4" w:rsidP="002132E4">
      <w:pPr>
        <w:spacing w:after="0"/>
        <w:rPr>
          <w:rFonts w:eastAsiaTheme="minorHAnsi" w:cs="Calibri"/>
          <w:color w:val="000000" w:themeColor="text1"/>
          <w:szCs w:val="24"/>
          <w:lang w:eastAsia="en-US"/>
        </w:rPr>
      </w:pPr>
      <w:r w:rsidRPr="005C2EED">
        <w:rPr>
          <w:rFonts w:eastAsiaTheme="minorHAnsi" w:cs="Calibri"/>
          <w:color w:val="000000" w:themeColor="text1"/>
          <w:szCs w:val="24"/>
          <w:lang w:eastAsia="en-US"/>
        </w:rPr>
        <w:t xml:space="preserve">Allegato </w:t>
      </w:r>
      <w:r>
        <w:rPr>
          <w:rFonts w:eastAsiaTheme="minorHAnsi" w:cs="Calibri"/>
          <w:color w:val="000000" w:themeColor="text1"/>
          <w:szCs w:val="24"/>
          <w:lang w:eastAsia="en-US"/>
        </w:rPr>
        <w:t>B</w:t>
      </w:r>
      <w:r w:rsidRPr="005C2EED">
        <w:rPr>
          <w:rFonts w:eastAsiaTheme="minorHAnsi" w:cs="Calibri"/>
          <w:color w:val="000000" w:themeColor="text1"/>
          <w:szCs w:val="24"/>
          <w:lang w:eastAsia="en-US"/>
        </w:rPr>
        <w:t xml:space="preserve"> Modello informativa privacy  di cui all’art.13 Regolamento UE 2016/679</w:t>
      </w:r>
    </w:p>
    <w:p w14:paraId="64C6F10D" w14:textId="77777777" w:rsidR="002132E4" w:rsidRPr="005C2EED" w:rsidRDefault="002132E4" w:rsidP="005C2EED">
      <w:pPr>
        <w:spacing w:after="0" w:line="259" w:lineRule="auto"/>
        <w:rPr>
          <w:rFonts w:eastAsiaTheme="minorHAnsi" w:cs="Calibri"/>
          <w:color w:val="000000" w:themeColor="text1"/>
          <w:szCs w:val="24"/>
          <w:lang w:eastAsia="en-US"/>
        </w:rPr>
      </w:pPr>
    </w:p>
    <w:p w14:paraId="66BE6513" w14:textId="52666BCE" w:rsidR="004104E7" w:rsidRPr="004104E7" w:rsidRDefault="004104E7" w:rsidP="005C2EED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2329E6B1" w14:textId="77777777" w:rsidR="00BE46CF" w:rsidRDefault="00BE46CF" w:rsidP="00BE46CF">
      <w:pPr>
        <w:keepNext/>
        <w:spacing w:after="0"/>
        <w:ind w:right="-1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74035BE1" w14:textId="77777777" w:rsidR="00BE46CF" w:rsidRDefault="00BE46CF" w:rsidP="00BE46CF">
      <w:pPr>
        <w:keepNext/>
        <w:spacing w:after="0"/>
        <w:ind w:right="-1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5D985A94" w14:textId="77777777" w:rsidR="00BE46CF" w:rsidRDefault="00BE46CF" w:rsidP="00BE46CF">
      <w:pPr>
        <w:keepNext/>
        <w:spacing w:after="0"/>
        <w:ind w:right="-1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31386DA2" w14:textId="3FE8B5EF" w:rsidR="004104E7" w:rsidRPr="004104E7" w:rsidRDefault="004104E7" w:rsidP="00BE46CF">
      <w:pPr>
        <w:keepNext/>
        <w:spacing w:after="0"/>
        <w:ind w:right="-1"/>
        <w:outlineLvl w:val="1"/>
        <w:rPr>
          <w:rFonts w:ascii="Book Antiqua" w:eastAsiaTheme="majorEastAsia" w:hAnsi="Book Antiqua" w:cs="Times New Roman"/>
          <w:sz w:val="22"/>
          <w:szCs w:val="22"/>
        </w:rPr>
      </w:pPr>
      <w:r w:rsidRPr="004104E7">
        <w:rPr>
          <w:rFonts w:ascii="Book Antiqua" w:eastAsiaTheme="majorEastAsia" w:hAnsi="Book Antiqua" w:cs="Times New Roman"/>
          <w:sz w:val="22"/>
          <w:szCs w:val="22"/>
        </w:rPr>
        <w:t>Luogo, data</w:t>
      </w:r>
      <w:r w:rsidRPr="004104E7">
        <w:rPr>
          <w:rFonts w:ascii="Book Antiqua" w:eastAsiaTheme="majorEastAsia" w:hAnsi="Book Antiqua" w:cs="Times New Roman"/>
          <w:sz w:val="22"/>
          <w:szCs w:val="22"/>
        </w:rPr>
        <w:tab/>
      </w:r>
      <w:r w:rsidRPr="004104E7">
        <w:rPr>
          <w:rFonts w:ascii="Book Antiqua" w:eastAsiaTheme="majorEastAsia" w:hAnsi="Book Antiqua" w:cs="Times New Roman"/>
          <w:sz w:val="22"/>
          <w:szCs w:val="22"/>
        </w:rPr>
        <w:tab/>
      </w:r>
      <w:r w:rsidRPr="004104E7">
        <w:rPr>
          <w:rFonts w:ascii="Book Antiqua" w:eastAsiaTheme="majorEastAsia" w:hAnsi="Book Antiqua" w:cs="Times New Roman"/>
          <w:sz w:val="22"/>
          <w:szCs w:val="22"/>
        </w:rPr>
        <w:tab/>
      </w:r>
      <w:r w:rsidRPr="004104E7">
        <w:rPr>
          <w:rFonts w:ascii="Book Antiqua" w:eastAsiaTheme="majorEastAsia" w:hAnsi="Book Antiqua" w:cs="Times New Roman"/>
          <w:sz w:val="22"/>
          <w:szCs w:val="22"/>
        </w:rPr>
        <w:tab/>
      </w:r>
      <w:r w:rsidRPr="004104E7">
        <w:rPr>
          <w:rFonts w:ascii="Book Antiqua" w:eastAsiaTheme="majorEastAsia" w:hAnsi="Book Antiqua" w:cs="Times New Roman"/>
          <w:sz w:val="22"/>
          <w:szCs w:val="22"/>
        </w:rPr>
        <w:tab/>
      </w:r>
    </w:p>
    <w:p w14:paraId="5CD2B09F" w14:textId="77777777" w:rsidR="004104E7" w:rsidRPr="004104E7" w:rsidRDefault="004104E7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</w:p>
    <w:p w14:paraId="3BE94E7C" w14:textId="38D7C7EB" w:rsidR="00E1026B" w:rsidRDefault="004104E7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sz w:val="22"/>
          <w:szCs w:val="22"/>
        </w:rPr>
      </w:pPr>
      <w:r w:rsidRPr="004104E7">
        <w:rPr>
          <w:rFonts w:ascii="Book Antiqua" w:eastAsiaTheme="majorEastAsia" w:hAnsi="Book Antiqua" w:cs="Times New Roman"/>
          <w:sz w:val="22"/>
          <w:szCs w:val="22"/>
        </w:rPr>
        <w:tab/>
      </w:r>
      <w:r w:rsidRPr="004104E7">
        <w:rPr>
          <w:rFonts w:ascii="Book Antiqua" w:eastAsiaTheme="majorEastAsia" w:hAnsi="Book Antiqua" w:cs="Times New Roman"/>
          <w:sz w:val="22"/>
          <w:szCs w:val="22"/>
        </w:rPr>
        <w:tab/>
      </w:r>
      <w:r w:rsidRPr="004104E7">
        <w:rPr>
          <w:rFonts w:ascii="Book Antiqua" w:eastAsiaTheme="majorEastAsia" w:hAnsi="Book Antiqua" w:cs="Times New Roman"/>
          <w:sz w:val="22"/>
          <w:szCs w:val="22"/>
        </w:rPr>
        <w:tab/>
      </w:r>
      <w:r w:rsidRPr="004104E7">
        <w:rPr>
          <w:rFonts w:ascii="Book Antiqua" w:eastAsiaTheme="majorEastAsia" w:hAnsi="Book Antiqua" w:cs="Times New Roman"/>
          <w:sz w:val="22"/>
          <w:szCs w:val="22"/>
        </w:rPr>
        <w:tab/>
      </w:r>
      <w:r w:rsidRPr="004104E7">
        <w:rPr>
          <w:rFonts w:ascii="Book Antiqua" w:eastAsiaTheme="majorEastAsia" w:hAnsi="Book Antiqua" w:cs="Times New Roman"/>
          <w:sz w:val="22"/>
          <w:szCs w:val="22"/>
        </w:rPr>
        <w:tab/>
      </w:r>
      <w:r w:rsidRPr="004104E7">
        <w:rPr>
          <w:rFonts w:ascii="Book Antiqua" w:eastAsiaTheme="majorEastAsia" w:hAnsi="Book Antiqua" w:cs="Times New Roman"/>
          <w:sz w:val="22"/>
          <w:szCs w:val="22"/>
        </w:rPr>
        <w:tab/>
        <w:t>FIRMA del</w:t>
      </w:r>
      <w:r w:rsidR="000E12C9">
        <w:rPr>
          <w:rFonts w:ascii="Book Antiqua" w:eastAsiaTheme="majorEastAsia" w:hAnsi="Book Antiqua" w:cs="Times New Roman"/>
          <w:sz w:val="22"/>
          <w:szCs w:val="22"/>
        </w:rPr>
        <w:t xml:space="preserve"> Legale Rappresentante</w:t>
      </w:r>
    </w:p>
    <w:p w14:paraId="491D4847" w14:textId="29BDE458" w:rsidR="00BE46CF" w:rsidRPr="00BE46CF" w:rsidRDefault="00BE46CF" w:rsidP="004104E7">
      <w:pPr>
        <w:keepNext/>
        <w:spacing w:after="0"/>
        <w:ind w:right="-1"/>
        <w:jc w:val="center"/>
        <w:outlineLvl w:val="1"/>
        <w:rPr>
          <w:rFonts w:ascii="Book Antiqua" w:eastAsiaTheme="majorEastAsia" w:hAnsi="Book Antiqua" w:cs="Times New Roman"/>
          <w:i/>
          <w:iCs/>
          <w:sz w:val="18"/>
          <w:szCs w:val="18"/>
        </w:rPr>
      </w:pPr>
      <w:r>
        <w:rPr>
          <w:rFonts w:ascii="Book Antiqua" w:eastAsiaTheme="majorEastAsia" w:hAnsi="Book Antiqua" w:cs="Times New Roman"/>
          <w:sz w:val="22"/>
          <w:szCs w:val="22"/>
        </w:rPr>
        <w:tab/>
      </w:r>
      <w:r>
        <w:rPr>
          <w:rFonts w:ascii="Book Antiqua" w:eastAsiaTheme="majorEastAsia" w:hAnsi="Book Antiqua" w:cs="Times New Roman"/>
          <w:sz w:val="22"/>
          <w:szCs w:val="22"/>
        </w:rPr>
        <w:tab/>
      </w:r>
      <w:r>
        <w:rPr>
          <w:rFonts w:ascii="Book Antiqua" w:eastAsiaTheme="majorEastAsia" w:hAnsi="Book Antiqua" w:cs="Times New Roman"/>
          <w:sz w:val="22"/>
          <w:szCs w:val="22"/>
        </w:rPr>
        <w:tab/>
      </w:r>
      <w:r>
        <w:rPr>
          <w:rFonts w:ascii="Book Antiqua" w:eastAsiaTheme="majorEastAsia" w:hAnsi="Book Antiqua" w:cs="Times New Roman"/>
          <w:sz w:val="22"/>
          <w:szCs w:val="22"/>
        </w:rPr>
        <w:tab/>
      </w:r>
      <w:r>
        <w:rPr>
          <w:rFonts w:ascii="Book Antiqua" w:eastAsiaTheme="majorEastAsia" w:hAnsi="Book Antiqua" w:cs="Times New Roman"/>
          <w:sz w:val="22"/>
          <w:szCs w:val="22"/>
        </w:rPr>
        <w:tab/>
      </w:r>
      <w:r>
        <w:rPr>
          <w:rFonts w:ascii="Book Antiqua" w:eastAsiaTheme="majorEastAsia" w:hAnsi="Book Antiqua" w:cs="Times New Roman"/>
          <w:sz w:val="22"/>
          <w:szCs w:val="22"/>
        </w:rPr>
        <w:tab/>
        <w:t xml:space="preserve"> </w:t>
      </w:r>
      <w:r w:rsidRPr="00BE46CF">
        <w:rPr>
          <w:rFonts w:ascii="Book Antiqua" w:eastAsiaTheme="majorEastAsia" w:hAnsi="Book Antiqua" w:cs="Times New Roman"/>
          <w:i/>
          <w:iCs/>
          <w:sz w:val="18"/>
          <w:szCs w:val="18"/>
        </w:rPr>
        <w:t>( Apporre firma digitale)</w:t>
      </w:r>
    </w:p>
    <w:sectPr w:rsidR="00BE46CF" w:rsidRPr="00BE46CF" w:rsidSect="00AD7917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268" w:right="1418" w:bottom="2552" w:left="1418" w:header="907" w:footer="5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9F720A" w14:textId="77777777" w:rsidR="009044C1" w:rsidRDefault="009044C1" w:rsidP="00E908A7">
      <w:pPr>
        <w:spacing w:after="0"/>
      </w:pPr>
      <w:r>
        <w:separator/>
      </w:r>
    </w:p>
  </w:endnote>
  <w:endnote w:type="continuationSeparator" w:id="0">
    <w:p w14:paraId="7EC5D507" w14:textId="77777777" w:rsidR="009044C1" w:rsidRDefault="009044C1" w:rsidP="00E908A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83B5D423-8BFB-4859-9632-21948AEB803E}"/>
    <w:embedBold r:id="rId2" w:fontKey="{0B020DAF-48C2-4327-A8C0-D1FBB472B171}"/>
    <w:embedItalic r:id="rId3" w:fontKey="{6CD912DF-9116-4175-87E1-649EAC7ACA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9B3869A-F7D6-4F1F-882F-5A2D26AC2C4E}"/>
    <w:embedItalic r:id="rId5" w:fontKey="{09549D97-910C-4447-83CD-DF2047A422F3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tillium">
    <w:altName w:val="Courier New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itillium Web SemiBold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C21C5C" w14:textId="77777777" w:rsidR="00AD7917" w:rsidRDefault="00AD7917" w:rsidP="00AD7917">
    <w:pPr>
      <w:pStyle w:val="NumeroPagina"/>
      <w:tabs>
        <w:tab w:val="left" w:pos="2060"/>
        <w:tab w:val="right" w:pos="9070"/>
      </w:tabs>
      <w:jc w:val="left"/>
      <w:rPr>
        <w:color w:val="14427C"/>
      </w:rPr>
    </w:pPr>
    <w:r>
      <w:rPr>
        <w:color w:val="14427C"/>
      </w:rPr>
      <w:tab/>
    </w:r>
    <w:r>
      <w:rPr>
        <w:color w:val="14427C"/>
      </w:rPr>
      <w:tab/>
    </w:r>
    <w:r w:rsidR="00C06E62" w:rsidRPr="006176A5">
      <w:rPr>
        <w:color w:val="14427C"/>
      </w:rPr>
      <w:fldChar w:fldCharType="begin"/>
    </w:r>
    <w:r w:rsidR="00C06E62" w:rsidRPr="006176A5">
      <w:rPr>
        <w:color w:val="14427C"/>
      </w:rPr>
      <w:instrText>PAGE  \* Arabic  \* MERGEFORMAT</w:instrText>
    </w:r>
    <w:r w:rsidR="00C06E62" w:rsidRPr="006176A5">
      <w:rPr>
        <w:color w:val="14427C"/>
      </w:rPr>
      <w:fldChar w:fldCharType="separate"/>
    </w:r>
    <w:r w:rsidR="00333BAB">
      <w:rPr>
        <w:noProof/>
        <w:color w:val="14427C"/>
      </w:rPr>
      <w:t>2</w:t>
    </w:r>
    <w:r w:rsidR="00C06E62" w:rsidRPr="006176A5">
      <w:rPr>
        <w:color w:val="14427C"/>
      </w:rPr>
      <w:fldChar w:fldCharType="end"/>
    </w:r>
    <w:r w:rsidR="00C06E62" w:rsidRPr="006176A5">
      <w:rPr>
        <w:color w:val="14427C"/>
      </w:rPr>
      <w:t xml:space="preserve"> / </w:t>
    </w:r>
    <w:r w:rsidR="00833DDF" w:rsidRPr="006176A5">
      <w:rPr>
        <w:color w:val="14427C"/>
      </w:rPr>
      <w:fldChar w:fldCharType="begin"/>
    </w:r>
    <w:r w:rsidR="00833DDF" w:rsidRPr="006176A5">
      <w:rPr>
        <w:color w:val="14427C"/>
      </w:rPr>
      <w:instrText>NUMPAGES  \* Arabic  \* MERGEFORMAT</w:instrText>
    </w:r>
    <w:r w:rsidR="00833DDF" w:rsidRPr="006176A5">
      <w:rPr>
        <w:color w:val="14427C"/>
      </w:rPr>
      <w:fldChar w:fldCharType="separate"/>
    </w:r>
    <w:r w:rsidR="00333BAB">
      <w:rPr>
        <w:noProof/>
        <w:color w:val="14427C"/>
      </w:rPr>
      <w:t>2</w:t>
    </w:r>
    <w:r w:rsidR="00833DDF" w:rsidRPr="006176A5">
      <w:rPr>
        <w:color w:val="14427C"/>
      </w:rPr>
      <w:fldChar w:fldCharType="end"/>
    </w:r>
  </w:p>
  <w:p w14:paraId="77C6E7FC" w14:textId="6A88CF2A" w:rsidR="00AD7917" w:rsidRPr="00AD7917" w:rsidRDefault="00AD7917" w:rsidP="00AD7917">
    <w:pPr>
      <w:pStyle w:val="NumeroPagina"/>
      <w:tabs>
        <w:tab w:val="left" w:pos="2060"/>
        <w:tab w:val="right" w:pos="9070"/>
      </w:tabs>
      <w:jc w:val="left"/>
      <w:rPr>
        <w:color w:val="14427C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E870BC" w14:textId="77777777" w:rsidR="00BE7C1C" w:rsidRPr="006176A5" w:rsidRDefault="00D26A59" w:rsidP="00BE7C1C">
    <w:pPr>
      <w:pStyle w:val="NumeroPagina"/>
      <w:rPr>
        <w:color w:val="14427C"/>
      </w:rPr>
    </w:pPr>
    <w:r w:rsidRPr="006176A5">
      <w:rPr>
        <w:color w:val="14427C"/>
      </w:rPr>
      <w:ptab w:relativeTo="margin" w:alignment="left" w:leader="none"/>
    </w:r>
    <w:r w:rsidR="00BE7C1C" w:rsidRPr="006176A5">
      <w:rPr>
        <w:color w:val="14427C"/>
      </w:rPr>
      <w:fldChar w:fldCharType="begin"/>
    </w:r>
    <w:r w:rsidR="00BE7C1C" w:rsidRPr="006176A5">
      <w:rPr>
        <w:color w:val="14427C"/>
      </w:rPr>
      <w:instrText>PAGE  \* Arabic  \* MERGEFORMAT</w:instrText>
    </w:r>
    <w:r w:rsidR="00BE7C1C" w:rsidRPr="006176A5">
      <w:rPr>
        <w:color w:val="14427C"/>
      </w:rPr>
      <w:fldChar w:fldCharType="separate"/>
    </w:r>
    <w:r w:rsidR="003A71AD">
      <w:rPr>
        <w:noProof/>
        <w:color w:val="14427C"/>
      </w:rPr>
      <w:t>1</w:t>
    </w:r>
    <w:r w:rsidR="00BE7C1C" w:rsidRPr="006176A5">
      <w:rPr>
        <w:color w:val="14427C"/>
      </w:rPr>
      <w:fldChar w:fldCharType="end"/>
    </w:r>
    <w:r w:rsidR="00BE7C1C" w:rsidRPr="006176A5">
      <w:rPr>
        <w:color w:val="14427C"/>
      </w:rPr>
      <w:t xml:space="preserve"> / </w:t>
    </w:r>
    <w:r w:rsidR="006176A5" w:rsidRPr="006176A5">
      <w:rPr>
        <w:color w:val="14427C"/>
      </w:rPr>
      <w:fldChar w:fldCharType="begin"/>
    </w:r>
    <w:r w:rsidR="006176A5" w:rsidRPr="006176A5">
      <w:rPr>
        <w:color w:val="14427C"/>
      </w:rPr>
      <w:instrText>NUMPAGES  \* Arabic  \* MERGEFORMAT</w:instrText>
    </w:r>
    <w:r w:rsidR="006176A5" w:rsidRPr="006176A5">
      <w:rPr>
        <w:color w:val="14427C"/>
      </w:rPr>
      <w:fldChar w:fldCharType="separate"/>
    </w:r>
    <w:r w:rsidR="003A71AD">
      <w:rPr>
        <w:noProof/>
        <w:color w:val="14427C"/>
      </w:rPr>
      <w:t>2</w:t>
    </w:r>
    <w:r w:rsidR="006176A5" w:rsidRPr="006176A5">
      <w:rPr>
        <w:noProof/>
        <w:color w:val="14427C"/>
      </w:rPr>
      <w:fldChar w:fldCharType="end"/>
    </w:r>
  </w:p>
  <w:p w14:paraId="70398308" w14:textId="27677B61" w:rsidR="00D74014" w:rsidRDefault="00D74014" w:rsidP="004D3F1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79278" w14:textId="77777777" w:rsidR="009044C1" w:rsidRDefault="009044C1" w:rsidP="00E908A7">
      <w:pPr>
        <w:spacing w:after="0"/>
      </w:pPr>
      <w:r>
        <w:separator/>
      </w:r>
    </w:p>
  </w:footnote>
  <w:footnote w:type="continuationSeparator" w:id="0">
    <w:p w14:paraId="68A4F791" w14:textId="77777777" w:rsidR="009044C1" w:rsidRDefault="009044C1" w:rsidP="00E908A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7BC388" w14:textId="39164158" w:rsidR="00E908A7" w:rsidRDefault="00E908A7" w:rsidP="00E1026B">
    <w:pPr>
      <w:pStyle w:val="Intestazione"/>
      <w:rPr>
        <w:szCs w:val="24"/>
      </w:rPr>
    </w:pPr>
    <w:r>
      <w:rPr>
        <w:rFonts w:asciiTheme="majorHAnsi" w:eastAsiaTheme="majorEastAsia" w:hAnsiTheme="majorHAnsi" w:cstheme="majorBidi"/>
        <w:color w:val="0066CC" w:themeColor="accent1"/>
        <w:szCs w:val="24"/>
      </w:rPr>
      <w:ptab w:relativeTo="margin" w:alignment="right" w:leader="none"/>
    </w:r>
  </w:p>
  <w:p w14:paraId="6E092E1E" w14:textId="77777777" w:rsidR="00E908A7" w:rsidRDefault="00E908A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61F58" w14:textId="1BFF54C1" w:rsidR="00D74014" w:rsidRPr="009F7659" w:rsidRDefault="009F7659" w:rsidP="009F7659">
    <w:pPr>
      <w:pStyle w:val="Intestazione"/>
      <w:jc w:val="center"/>
      <w:rPr>
        <w:rFonts w:ascii="Book Antiqua" w:eastAsiaTheme="majorEastAsia" w:hAnsi="Book Antiqua" w:cs="Times New Roman"/>
        <w:b/>
        <w:bCs/>
        <w:color w:val="auto"/>
        <w:szCs w:val="24"/>
      </w:rPr>
    </w:pPr>
    <w:r w:rsidRPr="009F7659">
      <w:rPr>
        <w:rFonts w:ascii="Book Antiqua" w:eastAsiaTheme="majorEastAsia" w:hAnsi="Book Antiqua" w:cs="Times New Roman"/>
        <w:b/>
        <w:bCs/>
        <w:color w:val="auto"/>
        <w:szCs w:val="24"/>
      </w:rPr>
      <w:t>CARTA INTESTATA DELL’ORGANIZZAZIONE RICHIEDENTE</w:t>
    </w:r>
  </w:p>
  <w:p w14:paraId="5307FF1C" w14:textId="77777777" w:rsidR="009F7659" w:rsidRPr="009F7659" w:rsidRDefault="009F7659" w:rsidP="009F7659">
    <w:pPr>
      <w:keepNext/>
      <w:spacing w:after="0"/>
      <w:ind w:right="-1"/>
      <w:jc w:val="center"/>
      <w:outlineLvl w:val="1"/>
      <w:rPr>
        <w:rFonts w:ascii="Book Antiqua" w:eastAsiaTheme="majorEastAsia" w:hAnsi="Book Antiqua" w:cs="Times New Roman"/>
        <w:szCs w:val="24"/>
      </w:rPr>
    </w:pPr>
  </w:p>
  <w:p w14:paraId="74D2A591" w14:textId="72E263A2" w:rsidR="009F7659" w:rsidRPr="009F7659" w:rsidRDefault="009F7659" w:rsidP="009F7659">
    <w:pPr>
      <w:keepNext/>
      <w:spacing w:after="0"/>
      <w:ind w:right="-1"/>
      <w:jc w:val="center"/>
      <w:outlineLvl w:val="1"/>
      <w:rPr>
        <w:rFonts w:ascii="Book Antiqua" w:eastAsiaTheme="majorEastAsia" w:hAnsi="Book Antiqua" w:cs="Times New Roman"/>
        <w:szCs w:val="24"/>
      </w:rPr>
    </w:pPr>
    <w:r w:rsidRPr="009F7659">
      <w:rPr>
        <w:rFonts w:ascii="Book Antiqua" w:eastAsiaTheme="majorEastAsia" w:hAnsi="Book Antiqua" w:cs="Times New Roman"/>
        <w:szCs w:val="24"/>
      </w:rPr>
      <w:t>FAC-SIMILE DI DOMANDA DA RIPRODURRE SU CARTA INTESTATA DELL’IMPRESA ARTT 16-17-18</w:t>
    </w:r>
  </w:p>
  <w:p w14:paraId="2D633C2B" w14:textId="77777777" w:rsidR="009F7659" w:rsidRPr="009F7659" w:rsidRDefault="009F7659" w:rsidP="009F7659">
    <w:pPr>
      <w:pStyle w:val="Intestazione"/>
      <w:jc w:val="center"/>
      <w:rPr>
        <w:rFonts w:ascii="Times New Roman" w:hAnsi="Times New Roman" w:cs="Times New Roman"/>
        <w:b/>
        <w:bCs/>
        <w:color w:val="auto"/>
        <w:szCs w:val="24"/>
      </w:rPr>
    </w:pPr>
  </w:p>
  <w:p w14:paraId="25DD4C96" w14:textId="77777777" w:rsidR="00D74014" w:rsidRDefault="00D7401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8191F"/>
    <w:multiLevelType w:val="hybridMultilevel"/>
    <w:tmpl w:val="FA02A47E"/>
    <w:lvl w:ilvl="0" w:tplc="08C4B624">
      <w:start w:val="1"/>
      <w:numFmt w:val="decimal"/>
      <w:lvlText w:val="%1."/>
      <w:lvlJc w:val="left"/>
      <w:pPr>
        <w:ind w:left="1065" w:hanging="360"/>
      </w:pPr>
      <w:rPr>
        <w:rFonts w:eastAsia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4BF3F9E"/>
    <w:multiLevelType w:val="hybridMultilevel"/>
    <w:tmpl w:val="216C9670"/>
    <w:lvl w:ilvl="0" w:tplc="E54049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7A079A"/>
    <w:multiLevelType w:val="hybridMultilevel"/>
    <w:tmpl w:val="ABBE39E8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A3345E"/>
    <w:multiLevelType w:val="hybridMultilevel"/>
    <w:tmpl w:val="7886444A"/>
    <w:lvl w:ilvl="0" w:tplc="874A8A6C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143E4643"/>
    <w:multiLevelType w:val="hybridMultilevel"/>
    <w:tmpl w:val="664AAF92"/>
    <w:lvl w:ilvl="0" w:tplc="9184F4B4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7787F85"/>
    <w:multiLevelType w:val="hybridMultilevel"/>
    <w:tmpl w:val="87067394"/>
    <w:lvl w:ilvl="0" w:tplc="03088A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07449A3"/>
    <w:multiLevelType w:val="hybridMultilevel"/>
    <w:tmpl w:val="93129E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75023B"/>
    <w:multiLevelType w:val="hybridMultilevel"/>
    <w:tmpl w:val="ACE2DD12"/>
    <w:lvl w:ilvl="0" w:tplc="EDA0C560">
      <w:numFmt w:val="bullet"/>
      <w:lvlText w:val="-"/>
      <w:lvlJc w:val="left"/>
      <w:pPr>
        <w:ind w:left="720" w:hanging="360"/>
      </w:pPr>
      <w:rPr>
        <w:rFonts w:ascii="Book Antiqua" w:eastAsia="Calibri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A266B"/>
    <w:multiLevelType w:val="hybridMultilevel"/>
    <w:tmpl w:val="FD94C13E"/>
    <w:lvl w:ilvl="0" w:tplc="983CB764">
      <w:start w:val="1"/>
      <w:numFmt w:val="decimal"/>
      <w:lvlText w:val="%1."/>
      <w:lvlJc w:val="left"/>
      <w:pPr>
        <w:ind w:left="927" w:hanging="360"/>
      </w:pPr>
    </w:lvl>
    <w:lvl w:ilvl="1" w:tplc="04100019">
      <w:start w:val="1"/>
      <w:numFmt w:val="lowerLetter"/>
      <w:lvlText w:val="%2."/>
      <w:lvlJc w:val="left"/>
      <w:pPr>
        <w:ind w:left="1647" w:hanging="360"/>
      </w:pPr>
    </w:lvl>
    <w:lvl w:ilvl="2" w:tplc="0410001B">
      <w:start w:val="1"/>
      <w:numFmt w:val="lowerRoman"/>
      <w:lvlText w:val="%3."/>
      <w:lvlJc w:val="right"/>
      <w:pPr>
        <w:ind w:left="2367" w:hanging="180"/>
      </w:pPr>
    </w:lvl>
    <w:lvl w:ilvl="3" w:tplc="0410000F">
      <w:start w:val="1"/>
      <w:numFmt w:val="decimal"/>
      <w:lvlText w:val="%4."/>
      <w:lvlJc w:val="left"/>
      <w:pPr>
        <w:ind w:left="3087" w:hanging="360"/>
      </w:pPr>
    </w:lvl>
    <w:lvl w:ilvl="4" w:tplc="04100019">
      <w:start w:val="1"/>
      <w:numFmt w:val="lowerLetter"/>
      <w:lvlText w:val="%5."/>
      <w:lvlJc w:val="left"/>
      <w:pPr>
        <w:ind w:left="3807" w:hanging="360"/>
      </w:pPr>
    </w:lvl>
    <w:lvl w:ilvl="5" w:tplc="0410001B">
      <w:start w:val="1"/>
      <w:numFmt w:val="lowerRoman"/>
      <w:lvlText w:val="%6."/>
      <w:lvlJc w:val="right"/>
      <w:pPr>
        <w:ind w:left="4527" w:hanging="180"/>
      </w:pPr>
    </w:lvl>
    <w:lvl w:ilvl="6" w:tplc="0410000F">
      <w:start w:val="1"/>
      <w:numFmt w:val="decimal"/>
      <w:lvlText w:val="%7."/>
      <w:lvlJc w:val="left"/>
      <w:pPr>
        <w:ind w:left="5247" w:hanging="360"/>
      </w:pPr>
    </w:lvl>
    <w:lvl w:ilvl="7" w:tplc="04100019">
      <w:start w:val="1"/>
      <w:numFmt w:val="lowerLetter"/>
      <w:lvlText w:val="%8."/>
      <w:lvlJc w:val="left"/>
      <w:pPr>
        <w:ind w:left="5967" w:hanging="360"/>
      </w:pPr>
    </w:lvl>
    <w:lvl w:ilvl="8" w:tplc="0410001B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ABB24CE"/>
    <w:multiLevelType w:val="hybridMultilevel"/>
    <w:tmpl w:val="683A0D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481D5A"/>
    <w:multiLevelType w:val="hybridMultilevel"/>
    <w:tmpl w:val="F1AA8A70"/>
    <w:lvl w:ilvl="0" w:tplc="047C70EE">
      <w:numFmt w:val="bullet"/>
      <w:lvlText w:val="-"/>
      <w:lvlJc w:val="left"/>
      <w:pPr>
        <w:ind w:left="720" w:hanging="360"/>
      </w:pPr>
      <w:rPr>
        <w:rFonts w:ascii="Book Antiqua" w:eastAsiaTheme="minorEastAsia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167CAD"/>
    <w:multiLevelType w:val="hybridMultilevel"/>
    <w:tmpl w:val="A3A2E750"/>
    <w:lvl w:ilvl="0" w:tplc="39CA62FA"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68461F39"/>
    <w:multiLevelType w:val="hybridMultilevel"/>
    <w:tmpl w:val="6ED67AF2"/>
    <w:lvl w:ilvl="0" w:tplc="4808B4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2C0AA7"/>
    <w:multiLevelType w:val="hybridMultilevel"/>
    <w:tmpl w:val="A5FE8AC0"/>
    <w:lvl w:ilvl="0" w:tplc="560A1428">
      <w:start w:val="4"/>
      <w:numFmt w:val="bullet"/>
      <w:lvlText w:val="-"/>
      <w:lvlJc w:val="left"/>
      <w:pPr>
        <w:ind w:left="720" w:hanging="360"/>
      </w:pPr>
      <w:rPr>
        <w:rFonts w:ascii="Goudy Old Style" w:eastAsiaTheme="minorEastAsia" w:hAnsi="Goudy Old Style" w:cstheme="minorBidi" w:hint="default"/>
        <w:color w:val="1C20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C90520"/>
    <w:multiLevelType w:val="hybridMultilevel"/>
    <w:tmpl w:val="E8C2F7D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D43CEF"/>
    <w:multiLevelType w:val="hybridMultilevel"/>
    <w:tmpl w:val="C2FCBDFA"/>
    <w:lvl w:ilvl="0" w:tplc="9E0CA1AE">
      <w:start w:val="1"/>
      <w:numFmt w:val="decimal"/>
      <w:lvlText w:val="%1."/>
      <w:lvlJc w:val="left"/>
      <w:pPr>
        <w:ind w:left="720" w:hanging="360"/>
      </w:pPr>
      <w:rPr>
        <w:rFonts w:ascii="Goudy Old Style" w:eastAsiaTheme="minorEastAsia" w:hAnsi="Goudy Old Style" w:cs="Courier New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DB6948"/>
    <w:multiLevelType w:val="hybridMultilevel"/>
    <w:tmpl w:val="A9AA753A"/>
    <w:lvl w:ilvl="0" w:tplc="C92C4BBA"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1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4"/>
  </w:num>
  <w:num w:numId="5">
    <w:abstractNumId w:val="1"/>
  </w:num>
  <w:num w:numId="6">
    <w:abstractNumId w:val="4"/>
  </w:num>
  <w:num w:numId="7">
    <w:abstractNumId w:val="9"/>
  </w:num>
  <w:num w:numId="8">
    <w:abstractNumId w:val="12"/>
  </w:num>
  <w:num w:numId="9">
    <w:abstractNumId w:val="2"/>
  </w:num>
  <w:num w:numId="10">
    <w:abstractNumId w:val="6"/>
  </w:num>
  <w:num w:numId="11">
    <w:abstractNumId w:val="3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11"/>
  </w:num>
  <w:num w:numId="15">
    <w:abstractNumId w:val="10"/>
  </w:num>
  <w:num w:numId="16">
    <w:abstractNumId w:val="7"/>
  </w:num>
  <w:num w:numId="17">
    <w:abstractNumId w:val="0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saveSubsetFonts/>
  <w:attachedTemplate r:id="rId1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B0F"/>
    <w:rsid w:val="0000536D"/>
    <w:rsid w:val="0000578C"/>
    <w:rsid w:val="00014DEA"/>
    <w:rsid w:val="00017AE0"/>
    <w:rsid w:val="00030BF6"/>
    <w:rsid w:val="00083114"/>
    <w:rsid w:val="000C3B66"/>
    <w:rsid w:val="000D23BF"/>
    <w:rsid w:val="000D3A79"/>
    <w:rsid w:val="000D44B9"/>
    <w:rsid w:val="000E12C9"/>
    <w:rsid w:val="000E3949"/>
    <w:rsid w:val="00117674"/>
    <w:rsid w:val="00121FBB"/>
    <w:rsid w:val="001226B4"/>
    <w:rsid w:val="00142F57"/>
    <w:rsid w:val="00164240"/>
    <w:rsid w:val="001806E9"/>
    <w:rsid w:val="00192B52"/>
    <w:rsid w:val="00197A0B"/>
    <w:rsid w:val="001B0115"/>
    <w:rsid w:val="001D13D3"/>
    <w:rsid w:val="001E5916"/>
    <w:rsid w:val="00200113"/>
    <w:rsid w:val="002009A3"/>
    <w:rsid w:val="0020175B"/>
    <w:rsid w:val="00210139"/>
    <w:rsid w:val="002132E4"/>
    <w:rsid w:val="00235A68"/>
    <w:rsid w:val="00241C4F"/>
    <w:rsid w:val="00251E26"/>
    <w:rsid w:val="0026141D"/>
    <w:rsid w:val="002661B7"/>
    <w:rsid w:val="002727A8"/>
    <w:rsid w:val="003303B3"/>
    <w:rsid w:val="00333501"/>
    <w:rsid w:val="00333BAB"/>
    <w:rsid w:val="00344C58"/>
    <w:rsid w:val="00345303"/>
    <w:rsid w:val="00347646"/>
    <w:rsid w:val="003568B9"/>
    <w:rsid w:val="0038087A"/>
    <w:rsid w:val="00380BDF"/>
    <w:rsid w:val="00384B4F"/>
    <w:rsid w:val="003A71AD"/>
    <w:rsid w:val="003B0E0D"/>
    <w:rsid w:val="003E0CAA"/>
    <w:rsid w:val="003F2F28"/>
    <w:rsid w:val="004104E7"/>
    <w:rsid w:val="0041635F"/>
    <w:rsid w:val="0042785E"/>
    <w:rsid w:val="00430DA3"/>
    <w:rsid w:val="004532D4"/>
    <w:rsid w:val="00455343"/>
    <w:rsid w:val="00473B0F"/>
    <w:rsid w:val="00486381"/>
    <w:rsid w:val="004B08FC"/>
    <w:rsid w:val="004B619C"/>
    <w:rsid w:val="004D3F18"/>
    <w:rsid w:val="00502CE4"/>
    <w:rsid w:val="00514FF2"/>
    <w:rsid w:val="00516DDF"/>
    <w:rsid w:val="00542830"/>
    <w:rsid w:val="005564F4"/>
    <w:rsid w:val="00561598"/>
    <w:rsid w:val="0058281C"/>
    <w:rsid w:val="00585467"/>
    <w:rsid w:val="005908F4"/>
    <w:rsid w:val="005A7FA2"/>
    <w:rsid w:val="005C071A"/>
    <w:rsid w:val="005C2EED"/>
    <w:rsid w:val="005F5BBF"/>
    <w:rsid w:val="005F6A1C"/>
    <w:rsid w:val="00604368"/>
    <w:rsid w:val="006044E9"/>
    <w:rsid w:val="006176A5"/>
    <w:rsid w:val="00645B8B"/>
    <w:rsid w:val="00672864"/>
    <w:rsid w:val="00677071"/>
    <w:rsid w:val="00683026"/>
    <w:rsid w:val="00684B8B"/>
    <w:rsid w:val="006F72E9"/>
    <w:rsid w:val="00710872"/>
    <w:rsid w:val="00714ADB"/>
    <w:rsid w:val="00740618"/>
    <w:rsid w:val="007406F0"/>
    <w:rsid w:val="00741BD9"/>
    <w:rsid w:val="00791734"/>
    <w:rsid w:val="007B2E1E"/>
    <w:rsid w:val="007B3F4F"/>
    <w:rsid w:val="007C676E"/>
    <w:rsid w:val="007D107E"/>
    <w:rsid w:val="007D5AF6"/>
    <w:rsid w:val="008121F8"/>
    <w:rsid w:val="00815C60"/>
    <w:rsid w:val="00833DDF"/>
    <w:rsid w:val="0083425A"/>
    <w:rsid w:val="0083486B"/>
    <w:rsid w:val="00846AB0"/>
    <w:rsid w:val="00855F48"/>
    <w:rsid w:val="00871CB3"/>
    <w:rsid w:val="008968ED"/>
    <w:rsid w:val="008B3744"/>
    <w:rsid w:val="008C250A"/>
    <w:rsid w:val="008F11FE"/>
    <w:rsid w:val="009044C1"/>
    <w:rsid w:val="00936522"/>
    <w:rsid w:val="00953DCB"/>
    <w:rsid w:val="00975401"/>
    <w:rsid w:val="009815B4"/>
    <w:rsid w:val="009A14CA"/>
    <w:rsid w:val="009C1765"/>
    <w:rsid w:val="009D1825"/>
    <w:rsid w:val="009D4EEA"/>
    <w:rsid w:val="009D759B"/>
    <w:rsid w:val="009F7659"/>
    <w:rsid w:val="00A02EE7"/>
    <w:rsid w:val="00A7645D"/>
    <w:rsid w:val="00A92252"/>
    <w:rsid w:val="00AB4310"/>
    <w:rsid w:val="00AB7E99"/>
    <w:rsid w:val="00AD0031"/>
    <w:rsid w:val="00AD7917"/>
    <w:rsid w:val="00AF3D29"/>
    <w:rsid w:val="00AF76ED"/>
    <w:rsid w:val="00B04FB2"/>
    <w:rsid w:val="00B1487E"/>
    <w:rsid w:val="00B35267"/>
    <w:rsid w:val="00B541FF"/>
    <w:rsid w:val="00B56B89"/>
    <w:rsid w:val="00B618E9"/>
    <w:rsid w:val="00B70215"/>
    <w:rsid w:val="00B80F88"/>
    <w:rsid w:val="00BA0820"/>
    <w:rsid w:val="00BC04D2"/>
    <w:rsid w:val="00BD26EB"/>
    <w:rsid w:val="00BE46CF"/>
    <w:rsid w:val="00BE7C1C"/>
    <w:rsid w:val="00C06E62"/>
    <w:rsid w:val="00C23C9A"/>
    <w:rsid w:val="00C73206"/>
    <w:rsid w:val="00C759FE"/>
    <w:rsid w:val="00C9257B"/>
    <w:rsid w:val="00CB718F"/>
    <w:rsid w:val="00CB7507"/>
    <w:rsid w:val="00CC6026"/>
    <w:rsid w:val="00CC6E0D"/>
    <w:rsid w:val="00CD572A"/>
    <w:rsid w:val="00CF7BF0"/>
    <w:rsid w:val="00D04DAB"/>
    <w:rsid w:val="00D15628"/>
    <w:rsid w:val="00D238B0"/>
    <w:rsid w:val="00D26A59"/>
    <w:rsid w:val="00D55C89"/>
    <w:rsid w:val="00D57F62"/>
    <w:rsid w:val="00D650F3"/>
    <w:rsid w:val="00D73D79"/>
    <w:rsid w:val="00D74014"/>
    <w:rsid w:val="00DA4602"/>
    <w:rsid w:val="00DB10B5"/>
    <w:rsid w:val="00DC4F53"/>
    <w:rsid w:val="00DD2DE5"/>
    <w:rsid w:val="00DD58D9"/>
    <w:rsid w:val="00E1026B"/>
    <w:rsid w:val="00E10652"/>
    <w:rsid w:val="00E261D8"/>
    <w:rsid w:val="00E84ED1"/>
    <w:rsid w:val="00E908A7"/>
    <w:rsid w:val="00E95EE4"/>
    <w:rsid w:val="00EC4333"/>
    <w:rsid w:val="00ED211A"/>
    <w:rsid w:val="00ED353B"/>
    <w:rsid w:val="00EE3EB7"/>
    <w:rsid w:val="00EF2146"/>
    <w:rsid w:val="00F13152"/>
    <w:rsid w:val="00F5150F"/>
    <w:rsid w:val="00F6014E"/>
    <w:rsid w:val="00F919E3"/>
    <w:rsid w:val="00F9448B"/>
    <w:rsid w:val="00FB745F"/>
    <w:rsid w:val="00FC274A"/>
    <w:rsid w:val="00FD63BC"/>
    <w:rsid w:val="00FE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97E7D56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F2F28"/>
    <w:pPr>
      <w:spacing w:after="60" w:line="240" w:lineRule="auto"/>
      <w:jc w:val="both"/>
    </w:pPr>
    <w:rPr>
      <w:rFonts w:ascii="Calibri" w:eastAsiaTheme="minorEastAsia" w:hAnsi="Calibri"/>
      <w:color w:val="1C2024"/>
      <w:sz w:val="24"/>
      <w:szCs w:val="20"/>
      <w:lang w:eastAsia="ja-JP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56B89"/>
    <w:pPr>
      <w:keepNext/>
      <w:keepLines/>
      <w:spacing w:before="240" w:after="0"/>
      <w:outlineLvl w:val="0"/>
    </w:pPr>
    <w:rPr>
      <w:rFonts w:ascii="Titillium Web SemiBold" w:eastAsiaTheme="majorEastAsia" w:hAnsi="Titillium Web SemiBold" w:cstheme="majorBidi"/>
      <w:color w:val="1C3761" w:themeColor="accent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56B89"/>
    <w:pPr>
      <w:keepNext/>
      <w:keepLines/>
      <w:spacing w:before="40" w:after="0"/>
      <w:outlineLvl w:val="1"/>
    </w:pPr>
    <w:rPr>
      <w:rFonts w:ascii="Titillium Web SemiBold" w:eastAsiaTheme="majorEastAsia" w:hAnsi="Titillium Web SemiBold" w:cstheme="majorBidi"/>
      <w:color w:val="1C3761" w:themeColor="accent5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56B89"/>
    <w:pPr>
      <w:keepNext/>
      <w:keepLines/>
      <w:spacing w:before="40" w:after="0"/>
      <w:outlineLvl w:val="2"/>
    </w:pPr>
    <w:rPr>
      <w:rFonts w:ascii="Titillium Web SemiBold" w:eastAsiaTheme="majorEastAsia" w:hAnsi="Titillium Web SemiBold" w:cstheme="majorBidi"/>
      <w:color w:val="1C3761" w:themeColor="accent5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B56B89"/>
    <w:pPr>
      <w:keepNext/>
      <w:keepLines/>
      <w:spacing w:before="40" w:after="0"/>
      <w:outlineLvl w:val="3"/>
    </w:pPr>
    <w:rPr>
      <w:rFonts w:ascii="Titillium Web SemiBold" w:eastAsiaTheme="majorEastAsia" w:hAnsi="Titillium Web SemiBold" w:cstheme="majorBidi"/>
      <w:i/>
      <w:iCs/>
      <w:color w:val="1C3761" w:themeColor="accent5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B56B89"/>
    <w:pPr>
      <w:keepNext/>
      <w:keepLines/>
      <w:spacing w:before="40" w:after="0"/>
      <w:outlineLvl w:val="4"/>
    </w:pPr>
    <w:rPr>
      <w:rFonts w:ascii="Titillium Web SemiBold" w:eastAsiaTheme="majorEastAsia" w:hAnsi="Titillium Web SemiBold" w:cstheme="majorBidi"/>
      <w:color w:val="1C3761" w:themeColor="accent5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B56B89"/>
    <w:pPr>
      <w:keepNext/>
      <w:keepLines/>
      <w:spacing w:before="40" w:after="0"/>
      <w:outlineLvl w:val="5"/>
    </w:pPr>
    <w:rPr>
      <w:rFonts w:ascii="Titillium Web SemiBold" w:eastAsiaTheme="majorEastAsia" w:hAnsi="Titillium Web SemiBold" w:cstheme="majorBidi"/>
      <w:color w:val="1C3761" w:themeColor="accent5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B56B89"/>
    <w:pPr>
      <w:keepNext/>
      <w:keepLines/>
      <w:spacing w:before="40" w:after="0"/>
      <w:outlineLvl w:val="6"/>
    </w:pPr>
    <w:rPr>
      <w:rFonts w:ascii="Titillium Web SemiBold" w:eastAsiaTheme="majorEastAsia" w:hAnsi="Titillium Web SemiBold" w:cstheme="majorBidi"/>
      <w:i/>
      <w:iCs/>
      <w:color w:val="1C3761" w:themeColor="accent5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B618E9"/>
    <w:pPr>
      <w:keepNext/>
      <w:keepLines/>
      <w:spacing w:before="40" w:after="0"/>
      <w:outlineLvl w:val="7"/>
    </w:pPr>
    <w:rPr>
      <w:rFonts w:ascii="Titillium Web SemiBold" w:eastAsiaTheme="majorEastAsia" w:hAnsi="Titillium Web SemiBold" w:cstheme="majorBidi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B618E9"/>
    <w:pPr>
      <w:keepNext/>
      <w:keepLines/>
      <w:spacing w:before="40" w:after="0"/>
      <w:outlineLvl w:val="8"/>
    </w:pPr>
    <w:rPr>
      <w:rFonts w:ascii="Titillium Web SemiBold" w:eastAsiaTheme="majorEastAsia" w:hAnsi="Titillium Web SemiBold" w:cstheme="majorBidi"/>
      <w:i/>
      <w:iCs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908A7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08A7"/>
  </w:style>
  <w:style w:type="paragraph" w:styleId="Pidipagina">
    <w:name w:val="footer"/>
    <w:basedOn w:val="Normale"/>
    <w:link w:val="PidipaginaCarattere"/>
    <w:uiPriority w:val="99"/>
    <w:unhideWhenUsed/>
    <w:rsid w:val="00E908A7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08A7"/>
  </w:style>
  <w:style w:type="paragraph" w:styleId="Titolo">
    <w:name w:val="Title"/>
    <w:basedOn w:val="Normale"/>
    <w:next w:val="Normale"/>
    <w:link w:val="TitoloCarattere"/>
    <w:autoRedefine/>
    <w:uiPriority w:val="10"/>
    <w:qFormat/>
    <w:rsid w:val="00BE7C1C"/>
    <w:pPr>
      <w:spacing w:before="1200" w:after="1200"/>
      <w:contextualSpacing/>
    </w:pPr>
    <w:rPr>
      <w:rFonts w:ascii="Titillium Web SemiBold" w:eastAsiaTheme="majorEastAsia" w:hAnsi="Titillium Web SemiBold" w:cstheme="majorBidi"/>
      <w:spacing w:val="-10"/>
      <w:kern w:val="28"/>
      <w:sz w:val="32"/>
      <w:szCs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BE7C1C"/>
    <w:rPr>
      <w:rFonts w:ascii="Titillium Web SemiBold" w:eastAsiaTheme="majorEastAsia" w:hAnsi="Titillium Web SemiBold" w:cstheme="majorBidi"/>
      <w:color w:val="5B6873"/>
      <w:spacing w:val="-10"/>
      <w:kern w:val="28"/>
      <w:sz w:val="32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56B89"/>
    <w:rPr>
      <w:rFonts w:ascii="Titillium Web SemiBold" w:eastAsiaTheme="majorEastAsia" w:hAnsi="Titillium Web SemiBold" w:cstheme="majorBidi"/>
      <w:color w:val="1C3761" w:themeColor="accent5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56B89"/>
    <w:rPr>
      <w:rFonts w:ascii="Titillium Web SemiBold" w:eastAsiaTheme="majorEastAsia" w:hAnsi="Titillium Web SemiBold" w:cstheme="majorBidi"/>
      <w:color w:val="1C3761" w:themeColor="accent5"/>
      <w:sz w:val="26"/>
      <w:szCs w:val="26"/>
    </w:rPr>
  </w:style>
  <w:style w:type="paragraph" w:styleId="Nessunaspaziatura">
    <w:name w:val="No Spacing"/>
    <w:uiPriority w:val="1"/>
    <w:qFormat/>
    <w:rsid w:val="003568B9"/>
    <w:pPr>
      <w:spacing w:after="0" w:line="240" w:lineRule="auto"/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3568B9"/>
    <w:pPr>
      <w:numPr>
        <w:ilvl w:val="1"/>
      </w:numPr>
      <w:ind w:firstLine="709"/>
    </w:pPr>
    <w:rPr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568B9"/>
    <w:rPr>
      <w:rFonts w:eastAsiaTheme="minorEastAsia"/>
      <w:color w:val="5A5A5A" w:themeColor="text1" w:themeTint="A5"/>
      <w:spacing w:val="15"/>
    </w:rPr>
  </w:style>
  <w:style w:type="character" w:styleId="Enfasidelicata">
    <w:name w:val="Subtle Emphasis"/>
    <w:basedOn w:val="Carpredefinitoparagrafo"/>
    <w:uiPriority w:val="19"/>
    <w:qFormat/>
    <w:rsid w:val="003568B9"/>
    <w:rPr>
      <w:i/>
      <w:iCs/>
      <w:color w:val="5B6873"/>
    </w:rPr>
  </w:style>
  <w:style w:type="character" w:styleId="Enfasicorsivo">
    <w:name w:val="Emphasis"/>
    <w:basedOn w:val="Carpredefinitoparagrafo"/>
    <w:uiPriority w:val="20"/>
    <w:qFormat/>
    <w:rsid w:val="003568B9"/>
    <w:rPr>
      <w:i/>
      <w:iCs/>
      <w:color w:val="5B6873"/>
    </w:rPr>
  </w:style>
  <w:style w:type="character" w:styleId="Enfasiintensa">
    <w:name w:val="Intense Emphasis"/>
    <w:basedOn w:val="Carpredefinitoparagrafo"/>
    <w:uiPriority w:val="21"/>
    <w:qFormat/>
    <w:rsid w:val="00B56B89"/>
    <w:rPr>
      <w:i/>
      <w:iCs/>
      <w:color w:val="1C3761" w:themeColor="accent5"/>
    </w:rPr>
  </w:style>
  <w:style w:type="character" w:styleId="Enfasigrassetto">
    <w:name w:val="Strong"/>
    <w:basedOn w:val="Carpredefinitoparagrafo"/>
    <w:uiPriority w:val="22"/>
    <w:qFormat/>
    <w:rsid w:val="003568B9"/>
    <w:rPr>
      <w:b/>
      <w:bCs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568B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568B9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56B89"/>
    <w:pPr>
      <w:pBdr>
        <w:top w:val="single" w:sz="4" w:space="10" w:color="0066CC" w:themeColor="accent1"/>
        <w:bottom w:val="single" w:sz="4" w:space="10" w:color="0066CC" w:themeColor="accent1"/>
      </w:pBdr>
      <w:spacing w:before="360" w:after="360"/>
      <w:ind w:left="864" w:right="864"/>
      <w:jc w:val="center"/>
    </w:pPr>
    <w:rPr>
      <w:i/>
      <w:iCs/>
      <w:color w:val="1C3761" w:themeColor="accent5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56B89"/>
    <w:rPr>
      <w:i/>
      <w:iCs/>
      <w:color w:val="1C3761" w:themeColor="accent5"/>
    </w:rPr>
  </w:style>
  <w:style w:type="character" w:styleId="Riferimentodelicato">
    <w:name w:val="Subtle Reference"/>
    <w:basedOn w:val="Carpredefinitoparagrafo"/>
    <w:uiPriority w:val="31"/>
    <w:qFormat/>
    <w:rsid w:val="003568B9"/>
    <w:rPr>
      <w:smallCaps/>
      <w:color w:val="5A5A5A" w:themeColor="text1" w:themeTint="A5"/>
    </w:rPr>
  </w:style>
  <w:style w:type="character" w:styleId="Riferimentointenso">
    <w:name w:val="Intense Reference"/>
    <w:basedOn w:val="Carpredefinitoparagrafo"/>
    <w:uiPriority w:val="32"/>
    <w:qFormat/>
    <w:rsid w:val="00B56B89"/>
    <w:rPr>
      <w:b/>
      <w:bCs/>
      <w:smallCaps/>
      <w:color w:val="1C3761" w:themeColor="accent5"/>
      <w:spacing w:val="5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56B89"/>
    <w:rPr>
      <w:rFonts w:ascii="Titillium Web SemiBold" w:eastAsiaTheme="majorEastAsia" w:hAnsi="Titillium Web SemiBold" w:cstheme="majorBidi"/>
      <w:color w:val="1C3761" w:themeColor="accent5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B56B89"/>
    <w:rPr>
      <w:rFonts w:ascii="Titillium Web SemiBold" w:eastAsiaTheme="majorEastAsia" w:hAnsi="Titillium Web SemiBold" w:cstheme="majorBidi"/>
      <w:i/>
      <w:iCs/>
      <w:color w:val="1C3761" w:themeColor="accent5"/>
    </w:rPr>
  </w:style>
  <w:style w:type="character" w:customStyle="1" w:styleId="Titolo5Carattere">
    <w:name w:val="Titolo 5 Carattere"/>
    <w:basedOn w:val="Carpredefinitoparagrafo"/>
    <w:link w:val="Titolo5"/>
    <w:uiPriority w:val="9"/>
    <w:rsid w:val="00B56B89"/>
    <w:rPr>
      <w:rFonts w:ascii="Titillium Web SemiBold" w:eastAsiaTheme="majorEastAsia" w:hAnsi="Titillium Web SemiBold" w:cstheme="majorBidi"/>
      <w:color w:val="1C3761" w:themeColor="accent5"/>
    </w:rPr>
  </w:style>
  <w:style w:type="character" w:customStyle="1" w:styleId="Titolo6Carattere">
    <w:name w:val="Titolo 6 Carattere"/>
    <w:basedOn w:val="Carpredefinitoparagrafo"/>
    <w:link w:val="Titolo6"/>
    <w:uiPriority w:val="9"/>
    <w:rsid w:val="00B56B89"/>
    <w:rPr>
      <w:rFonts w:ascii="Titillium Web SemiBold" w:eastAsiaTheme="majorEastAsia" w:hAnsi="Titillium Web SemiBold" w:cstheme="majorBidi"/>
      <w:color w:val="1C3761" w:themeColor="accent5"/>
    </w:rPr>
  </w:style>
  <w:style w:type="character" w:customStyle="1" w:styleId="Titolo7Carattere">
    <w:name w:val="Titolo 7 Carattere"/>
    <w:basedOn w:val="Carpredefinitoparagrafo"/>
    <w:link w:val="Titolo7"/>
    <w:uiPriority w:val="9"/>
    <w:rsid w:val="00B56B89"/>
    <w:rPr>
      <w:rFonts w:ascii="Titillium Web SemiBold" w:eastAsiaTheme="majorEastAsia" w:hAnsi="Titillium Web SemiBold" w:cstheme="majorBidi"/>
      <w:i/>
      <w:iCs/>
      <w:color w:val="1C3761" w:themeColor="accent5"/>
    </w:rPr>
  </w:style>
  <w:style w:type="character" w:customStyle="1" w:styleId="Titolo8Carattere">
    <w:name w:val="Titolo 8 Carattere"/>
    <w:basedOn w:val="Carpredefinitoparagrafo"/>
    <w:link w:val="Titolo8"/>
    <w:uiPriority w:val="9"/>
    <w:rsid w:val="00B618E9"/>
    <w:rPr>
      <w:rFonts w:ascii="Titillium Web SemiBold" w:eastAsiaTheme="majorEastAsia" w:hAnsi="Titillium Web SemiBold" w:cstheme="majorBidi"/>
      <w:color w:val="5B6873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B618E9"/>
    <w:rPr>
      <w:rFonts w:ascii="Titillium Web SemiBold" w:eastAsiaTheme="majorEastAsia" w:hAnsi="Titillium Web SemiBold" w:cstheme="majorBidi"/>
      <w:i/>
      <w:iCs/>
      <w:color w:val="5B6873"/>
      <w:sz w:val="21"/>
      <w:szCs w:val="21"/>
    </w:rPr>
  </w:style>
  <w:style w:type="character" w:styleId="Titolodellibro">
    <w:name w:val="Book Title"/>
    <w:basedOn w:val="Carpredefinitoparagrafo"/>
    <w:uiPriority w:val="33"/>
    <w:qFormat/>
    <w:rsid w:val="00B618E9"/>
    <w:rPr>
      <w:b/>
      <w:bCs/>
      <w:i/>
      <w:iCs/>
      <w:spacing w:val="5"/>
    </w:rPr>
  </w:style>
  <w:style w:type="paragraph" w:styleId="Paragrafoelenco">
    <w:name w:val="List Paragraph"/>
    <w:basedOn w:val="Normale"/>
    <w:uiPriority w:val="34"/>
    <w:qFormat/>
    <w:rsid w:val="00B618E9"/>
    <w:pPr>
      <w:ind w:left="720"/>
      <w:contextualSpacing/>
    </w:pPr>
  </w:style>
  <w:style w:type="paragraph" w:customStyle="1" w:styleId="NumeroPagina">
    <w:name w:val="Numero Pagina"/>
    <w:link w:val="NumeroPaginaCarattere"/>
    <w:qFormat/>
    <w:rsid w:val="00B56B89"/>
    <w:pPr>
      <w:spacing w:before="120" w:after="120"/>
      <w:jc w:val="right"/>
    </w:pPr>
    <w:rPr>
      <w:rFonts w:ascii="Titillium Web SemiBold" w:eastAsiaTheme="majorEastAsia" w:hAnsi="Titillium Web SemiBold" w:cstheme="majorBidi"/>
      <w:color w:val="1C3761" w:themeColor="accent5"/>
      <w:sz w:val="20"/>
    </w:rPr>
  </w:style>
  <w:style w:type="character" w:customStyle="1" w:styleId="NumeroPaginaCarattere">
    <w:name w:val="Numero Pagina Carattere"/>
    <w:basedOn w:val="Titolo6Carattere"/>
    <w:link w:val="NumeroPagina"/>
    <w:rsid w:val="00B56B89"/>
    <w:rPr>
      <w:rFonts w:ascii="Titillium Web SemiBold" w:eastAsiaTheme="majorEastAsia" w:hAnsi="Titillium Web SemiBold" w:cstheme="majorBidi"/>
      <w:color w:val="1C3761" w:themeColor="accent5"/>
      <w:sz w:val="20"/>
    </w:rPr>
  </w:style>
  <w:style w:type="table" w:styleId="Grigliatabella">
    <w:name w:val="Table Grid"/>
    <w:basedOn w:val="Tabellanormale"/>
    <w:uiPriority w:val="39"/>
    <w:rsid w:val="00B56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partimenti">
    <w:name w:val="Dipartimenti"/>
    <w:basedOn w:val="NumeroPagina"/>
    <w:qFormat/>
    <w:rsid w:val="00B56B89"/>
    <w:pPr>
      <w:spacing w:line="240" w:lineRule="auto"/>
      <w:jc w:val="center"/>
    </w:pPr>
    <w:rPr>
      <w:rFonts w:asciiTheme="minorHAnsi" w:hAnsiTheme="minorHAnsi"/>
      <w:sz w:val="16"/>
    </w:rPr>
  </w:style>
  <w:style w:type="paragraph" w:customStyle="1" w:styleId="Destinatari">
    <w:name w:val="Destinatari"/>
    <w:basedOn w:val="Normale"/>
    <w:qFormat/>
    <w:rsid w:val="00EE3EB7"/>
    <w:pPr>
      <w:spacing w:after="0"/>
      <w:jc w:val="right"/>
    </w:pPr>
  </w:style>
  <w:style w:type="paragraph" w:customStyle="1" w:styleId="Default">
    <w:name w:val="Default"/>
    <w:rsid w:val="003F2F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object">
    <w:name w:val="object"/>
    <w:basedOn w:val="Carpredefinitoparagrafo"/>
    <w:rsid w:val="00871CB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6A1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6A1C"/>
    <w:rPr>
      <w:rFonts w:ascii="Segoe UI" w:eastAsiaTheme="minorEastAsia" w:hAnsi="Segoe UI" w:cs="Segoe UI"/>
      <w:color w:val="1C2024"/>
      <w:sz w:val="18"/>
      <w:szCs w:val="18"/>
      <w:lang w:eastAsia="ja-JP"/>
    </w:rPr>
  </w:style>
  <w:style w:type="character" w:styleId="Collegamentoipertestuale">
    <w:name w:val="Hyperlink"/>
    <w:basedOn w:val="Carpredefinitoparagrafo"/>
    <w:uiPriority w:val="99"/>
    <w:unhideWhenUsed/>
    <w:rsid w:val="00117674"/>
    <w:rPr>
      <w:color w:val="78C8D3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176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1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wnload\Carta-intestataADSP-MTS.dotx" TargetMode="External"/></Relationships>
</file>

<file path=word/theme/theme1.xml><?xml version="1.0" encoding="utf-8"?>
<a:theme xmlns:a="http://schemas.openxmlformats.org/drawingml/2006/main" name="AdSP MTS">
  <a:themeElements>
    <a:clrScheme name="Agid">
      <a:dk1>
        <a:sysClr val="windowText" lastClr="000000"/>
      </a:dk1>
      <a:lt1>
        <a:srgbClr val="FFFFFF"/>
      </a:lt1>
      <a:dk2>
        <a:srgbClr val="5B6873"/>
      </a:dk2>
      <a:lt2>
        <a:srgbClr val="F5F5F0"/>
      </a:lt2>
      <a:accent1>
        <a:srgbClr val="0066CC"/>
      </a:accent1>
      <a:accent2>
        <a:srgbClr val="90BDE6"/>
      </a:accent2>
      <a:accent3>
        <a:srgbClr val="498DCB"/>
      </a:accent3>
      <a:accent4>
        <a:srgbClr val="064E99"/>
      </a:accent4>
      <a:accent5>
        <a:srgbClr val="1C3761"/>
      </a:accent5>
      <a:accent6>
        <a:srgbClr val="1A2A49"/>
      </a:accent6>
      <a:hlink>
        <a:srgbClr val="78C8D3"/>
      </a:hlink>
      <a:folHlink>
        <a:srgbClr val="38B9C2"/>
      </a:folHlink>
    </a:clrScheme>
    <a:fontScheme name="AdSP MTS">
      <a:majorFont>
        <a:latin typeface="Titillium Web SemiBold"/>
        <a:ea typeface=""/>
        <a:cs typeface=""/>
      </a:majorFont>
      <a:minorFont>
        <a:latin typeface="Titill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E376A-8CC6-4937-847F-0E372D4C5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Carta-intestataADSP-MTS.dotx</Template>
  <TotalTime>0</TotalTime>
  <Pages>2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2021-02-17T14:20:00Z</dcterms:created>
  <dcterms:modified xsi:type="dcterms:W3CDTF">2021-03-31T13:28:00Z</dcterms:modified>
</cp:coreProperties>
</file>