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2796E" w14:textId="77777777" w:rsidR="00772791" w:rsidRDefault="00772791" w:rsidP="0092395A">
      <w:bookmarkStart w:id="0" w:name="_GoBack"/>
      <w:bookmarkEnd w:id="0"/>
    </w:p>
    <w:p w14:paraId="73B66E9A" w14:textId="792B7E88" w:rsidR="004A19F2" w:rsidRPr="0092395A" w:rsidRDefault="004A19F2" w:rsidP="0092395A">
      <w:pPr>
        <w:pStyle w:val="Titolo1"/>
        <w:ind w:firstLine="0"/>
        <w:jc w:val="center"/>
        <w:rPr>
          <w:rFonts w:ascii="Calibri Light" w:hAnsi="Calibri Light" w:cs="Calibri Light"/>
          <w:b/>
          <w:bCs/>
        </w:rPr>
      </w:pPr>
      <w:r w:rsidRPr="008170A4">
        <w:rPr>
          <w:rFonts w:ascii="Calibri Light" w:hAnsi="Calibri Light" w:cs="Calibri Light"/>
          <w:b/>
          <w:bCs/>
        </w:rPr>
        <w:t xml:space="preserve">Linee guida per </w:t>
      </w:r>
      <w:r w:rsidR="00494DC0">
        <w:rPr>
          <w:rFonts w:ascii="Calibri Light" w:hAnsi="Calibri Light" w:cs="Calibri Light"/>
          <w:b/>
          <w:bCs/>
        </w:rPr>
        <w:t>partecipazione</w:t>
      </w:r>
      <w:r w:rsidRPr="008170A4">
        <w:rPr>
          <w:rFonts w:ascii="Calibri Light" w:hAnsi="Calibri Light" w:cs="Calibri Light"/>
          <w:b/>
          <w:bCs/>
        </w:rPr>
        <w:t xml:space="preserve"> al </w:t>
      </w:r>
      <w:r w:rsidR="0092395A">
        <w:rPr>
          <w:rFonts w:ascii="Calibri Light" w:hAnsi="Calibri Light" w:cs="Calibri Light"/>
          <w:b/>
          <w:bCs/>
        </w:rPr>
        <w:t>W</w:t>
      </w:r>
      <w:r w:rsidRPr="008170A4">
        <w:rPr>
          <w:rFonts w:ascii="Calibri Light" w:hAnsi="Calibri Light" w:cs="Calibri Light"/>
          <w:b/>
          <w:bCs/>
        </w:rPr>
        <w:t>ebinar “</w:t>
      </w:r>
      <w:r w:rsidR="00034215">
        <w:rPr>
          <w:rFonts w:ascii="Calibri Light" w:hAnsi="Calibri Light" w:cs="Calibri Light"/>
          <w:b/>
          <w:bCs/>
        </w:rPr>
        <w:t xml:space="preserve">Blue Economy e Porti Turistici nel post </w:t>
      </w:r>
      <w:proofErr w:type="spellStart"/>
      <w:r w:rsidR="00034215">
        <w:rPr>
          <w:rFonts w:ascii="Calibri Light" w:hAnsi="Calibri Light" w:cs="Calibri Light"/>
          <w:b/>
          <w:bCs/>
        </w:rPr>
        <w:t>Covid</w:t>
      </w:r>
      <w:proofErr w:type="spellEnd"/>
      <w:r w:rsidRPr="008170A4">
        <w:rPr>
          <w:rFonts w:ascii="Calibri Light" w:hAnsi="Calibri Light" w:cs="Calibri Light"/>
          <w:b/>
          <w:bCs/>
        </w:rPr>
        <w:t>”</w:t>
      </w:r>
      <w:r w:rsidR="0092395A">
        <w:rPr>
          <w:rFonts w:ascii="Calibri Light" w:hAnsi="Calibri Light" w:cs="Calibri Light"/>
          <w:b/>
          <w:bCs/>
        </w:rPr>
        <w:t xml:space="preserve"> </w:t>
      </w:r>
      <w:r w:rsidR="00034215">
        <w:rPr>
          <w:rFonts w:ascii="Calibri Light" w:hAnsi="Calibri Light" w:cs="Calibri Light"/>
          <w:b/>
          <w:bCs/>
        </w:rPr>
        <w:t>–</w:t>
      </w:r>
      <w:r w:rsidRPr="008170A4">
        <w:rPr>
          <w:rFonts w:ascii="Calibri Light" w:hAnsi="Calibri Light" w:cs="Calibri Light"/>
          <w:b/>
          <w:bCs/>
        </w:rPr>
        <w:t xml:space="preserve"> </w:t>
      </w:r>
      <w:r w:rsidR="00034215">
        <w:rPr>
          <w:rFonts w:ascii="Calibri Light" w:hAnsi="Calibri Light" w:cs="Calibri Light"/>
          <w:b/>
          <w:bCs/>
        </w:rPr>
        <w:t>11 settembre</w:t>
      </w:r>
      <w:r w:rsidRPr="0092395A">
        <w:rPr>
          <w:rFonts w:ascii="Calibri Light" w:hAnsi="Calibri Light" w:cs="Calibri Light"/>
          <w:b/>
          <w:bCs/>
        </w:rPr>
        <w:t xml:space="preserve"> 2020</w:t>
      </w:r>
    </w:p>
    <w:p w14:paraId="46DA4FAC" w14:textId="77777777" w:rsidR="00772791" w:rsidRPr="004A19F2" w:rsidRDefault="00772791" w:rsidP="004A19F2">
      <w:pPr>
        <w:rPr>
          <w:rFonts w:ascii="Calibri Light" w:hAnsi="Calibri Light" w:cs="Calibri Light"/>
        </w:rPr>
      </w:pPr>
    </w:p>
    <w:p w14:paraId="26024A75" w14:textId="7ED8555E" w:rsidR="004A19F2" w:rsidRPr="00772791" w:rsidRDefault="004A19F2" w:rsidP="004A19F2">
      <w:pPr>
        <w:pStyle w:val="Titolo2"/>
        <w:ind w:firstLine="0"/>
        <w:rPr>
          <w:rFonts w:ascii="Calibri Light" w:hAnsi="Calibri Light" w:cs="Calibri Light"/>
          <w:b/>
          <w:bCs/>
        </w:rPr>
      </w:pPr>
      <w:r w:rsidRPr="00772791">
        <w:rPr>
          <w:rFonts w:ascii="Calibri Light" w:hAnsi="Calibri Light" w:cs="Calibri Light"/>
          <w:b/>
          <w:bCs/>
        </w:rPr>
        <w:t xml:space="preserve">1. </w:t>
      </w:r>
      <w:r w:rsidR="0092395A">
        <w:rPr>
          <w:rFonts w:ascii="Calibri Light" w:hAnsi="Calibri Light" w:cs="Calibri Light"/>
          <w:b/>
          <w:bCs/>
        </w:rPr>
        <w:t>Collegamento al webinar</w:t>
      </w:r>
      <w:r w:rsidRPr="00772791">
        <w:rPr>
          <w:rFonts w:ascii="Calibri Light" w:hAnsi="Calibri Light" w:cs="Calibri Light"/>
          <w:b/>
          <w:bCs/>
        </w:rPr>
        <w:t xml:space="preserve"> </w:t>
      </w:r>
    </w:p>
    <w:p w14:paraId="5B793B97" w14:textId="2DE994D1" w:rsidR="004A19F2" w:rsidRDefault="004A19F2" w:rsidP="004A19F2">
      <w:pPr>
        <w:spacing w:before="240"/>
        <w:ind w:firstLine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Per collegarsi al webinar è necessario </w:t>
      </w:r>
      <w:r w:rsidR="0092395A">
        <w:rPr>
          <w:rFonts w:ascii="Calibri Light" w:hAnsi="Calibri Light" w:cs="Calibri Light"/>
        </w:rPr>
        <w:t>eseguire</w:t>
      </w:r>
      <w:r>
        <w:rPr>
          <w:rFonts w:ascii="Calibri Light" w:hAnsi="Calibri Light" w:cs="Calibri Light"/>
        </w:rPr>
        <w:t xml:space="preserve"> questi semplici passaggi:</w:t>
      </w:r>
    </w:p>
    <w:p w14:paraId="7EAD02D2" w14:textId="3FCCC959" w:rsidR="00685164" w:rsidRDefault="00685164" w:rsidP="0092395A">
      <w:pPr>
        <w:pStyle w:val="Paragrafoelenco"/>
        <w:numPr>
          <w:ilvl w:val="0"/>
          <w:numId w:val="28"/>
        </w:numPr>
        <w:ind w:left="567" w:hanging="283"/>
        <w:jc w:val="left"/>
        <w:rPr>
          <w:rFonts w:ascii="Calibri Light" w:hAnsi="Calibri Light" w:cs="Calibri Light"/>
        </w:rPr>
      </w:pPr>
      <w:r w:rsidRPr="00685164">
        <w:rPr>
          <w:rFonts w:ascii="Calibri Light" w:hAnsi="Calibri Light" w:cs="Calibri Light"/>
        </w:rPr>
        <w:t xml:space="preserve">Clicca direttamente sul link </w:t>
      </w:r>
      <w:r w:rsidR="00424A46">
        <w:rPr>
          <w:rFonts w:ascii="Calibri Light" w:hAnsi="Calibri Light" w:cs="Calibri Light"/>
        </w:rPr>
        <w:t>situato</w:t>
      </w:r>
      <w:r w:rsidRPr="00685164">
        <w:rPr>
          <w:rFonts w:ascii="Calibri Light" w:hAnsi="Calibri Light" w:cs="Calibri Light"/>
        </w:rPr>
        <w:t xml:space="preserve"> sulla locandina </w:t>
      </w:r>
      <w:r w:rsidR="001809BC">
        <w:rPr>
          <w:rFonts w:ascii="Calibri Light" w:hAnsi="Calibri Light" w:cs="Calibri Light"/>
        </w:rPr>
        <w:t>(</w:t>
      </w:r>
      <w:proofErr w:type="spellStart"/>
      <w:r w:rsidR="001809BC">
        <w:rPr>
          <w:rFonts w:ascii="Calibri Light" w:hAnsi="Calibri Light" w:cs="Calibri Light"/>
        </w:rPr>
        <w:t>Ctrl+click</w:t>
      </w:r>
      <w:proofErr w:type="spellEnd"/>
      <w:r w:rsidR="001809BC">
        <w:rPr>
          <w:rFonts w:ascii="Calibri Light" w:hAnsi="Calibri Light" w:cs="Calibri Light"/>
        </w:rPr>
        <w:t xml:space="preserve"> del mouse)</w:t>
      </w:r>
    </w:p>
    <w:p w14:paraId="420621EB" w14:textId="77777777" w:rsidR="00685164" w:rsidRDefault="00685164" w:rsidP="00685164">
      <w:pPr>
        <w:pStyle w:val="Paragrafoelenco"/>
        <w:ind w:left="708" w:firstLine="0"/>
        <w:jc w:val="left"/>
        <w:rPr>
          <w:rFonts w:ascii="Calibri Light" w:hAnsi="Calibri Light" w:cs="Calibri Light"/>
        </w:rPr>
      </w:pPr>
    </w:p>
    <w:p w14:paraId="2688E27A" w14:textId="53C6A126" w:rsidR="00685164" w:rsidRDefault="00034215" w:rsidP="00685164">
      <w:pPr>
        <w:pStyle w:val="Paragrafoelenco"/>
        <w:ind w:left="708" w:firstLine="0"/>
        <w:jc w:val="center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227C5D0F" wp14:editId="180AC285">
            <wp:extent cx="5448300" cy="809625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164" w:rsidRPr="00685164">
        <w:rPr>
          <w:noProof/>
        </w:rPr>
        <w:t xml:space="preserve"> </w:t>
      </w:r>
    </w:p>
    <w:p w14:paraId="19386B0F" w14:textId="368C9D53" w:rsidR="00685164" w:rsidRPr="00685164" w:rsidRDefault="00034215" w:rsidP="00685164">
      <w:pPr>
        <w:pStyle w:val="Paragrafoelenco"/>
        <w:ind w:left="708" w:firstLine="0"/>
        <w:jc w:val="center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4B7C3D7D" wp14:editId="784FB10F">
            <wp:extent cx="638175" cy="51435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A53D" w14:textId="0774E8AC" w:rsidR="00685164" w:rsidRDefault="00685164" w:rsidP="00187FF3">
      <w:pPr>
        <w:pStyle w:val="Paragrafoelenco"/>
        <w:ind w:left="708" w:firstLine="1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Oppure copia il link nella barra degli indirizzi del tuo browser </w:t>
      </w:r>
      <w:r w:rsidR="00187FF3">
        <w:rPr>
          <w:rStyle w:val="Rimandonotaapidipagina"/>
          <w:rFonts w:ascii="Calibri Light" w:hAnsi="Calibri Light" w:cs="Calibri Light"/>
        </w:rPr>
        <w:footnoteReference w:id="1"/>
      </w:r>
    </w:p>
    <w:p w14:paraId="76963247" w14:textId="213286EB" w:rsidR="00186C46" w:rsidRDefault="00186C46" w:rsidP="00034215">
      <w:pPr>
        <w:pStyle w:val="Paragrafoelenco"/>
        <w:ind w:left="708" w:firstLine="1"/>
        <w:jc w:val="left"/>
        <w:rPr>
          <w:rStyle w:val="jsgrdq"/>
          <w:b/>
          <w:bCs/>
          <w:color w:val="004C98" w:themeColor="accent1" w:themeShade="BF"/>
        </w:rPr>
      </w:pPr>
      <w:r>
        <w:rPr>
          <w:rFonts w:ascii="Calibri Light" w:hAnsi="Calibri Light" w:cs="Calibri Light"/>
        </w:rPr>
        <w:t>Il link per accedere è il seguente:</w:t>
      </w:r>
      <w:r w:rsidR="00034215">
        <w:rPr>
          <w:rFonts w:ascii="Calibri Light" w:hAnsi="Calibri Light" w:cs="Calibri Light"/>
        </w:rPr>
        <w:t xml:space="preserve"> </w:t>
      </w:r>
      <w:hyperlink r:id="rId10" w:history="1">
        <w:r w:rsidR="00034215" w:rsidRPr="000946E2">
          <w:rPr>
            <w:rStyle w:val="Collegamentoipertestuale"/>
            <w:b/>
            <w:bCs/>
            <w:color w:val="3DABBA" w:themeColor="hyperlink" w:themeShade="BF"/>
          </w:rPr>
          <w:t>https://tinyurl.com/BlueEconomyPortiTuristic</w:t>
        </w:r>
      </w:hyperlink>
    </w:p>
    <w:p w14:paraId="1BF67C43" w14:textId="1AF57536" w:rsidR="00034215" w:rsidRDefault="00034215" w:rsidP="00034215">
      <w:pPr>
        <w:pStyle w:val="Paragrafoelenco"/>
        <w:ind w:left="708" w:firstLine="1"/>
        <w:jc w:val="left"/>
        <w:rPr>
          <w:rFonts w:ascii="Calibri Light" w:hAnsi="Calibri Light" w:cs="Calibri Light"/>
        </w:rPr>
      </w:pPr>
    </w:p>
    <w:p w14:paraId="5B822EED" w14:textId="2A2E5FEA" w:rsidR="00685164" w:rsidRDefault="00685164" w:rsidP="00685164">
      <w:pPr>
        <w:pStyle w:val="Paragrafoelenco"/>
        <w:ind w:firstLine="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97C41" wp14:editId="5459C1D8">
                <wp:simplePos x="0" y="0"/>
                <wp:positionH relativeFrom="column">
                  <wp:posOffset>575945</wp:posOffset>
                </wp:positionH>
                <wp:positionV relativeFrom="paragraph">
                  <wp:posOffset>114300</wp:posOffset>
                </wp:positionV>
                <wp:extent cx="4257675" cy="28575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69575" id="Rettangolo 5" o:spid="_x0000_s1026" style="position:absolute;margin-left:45.35pt;margin-top:9pt;width:335.2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" filled="f" strokecolor="red" strokeweight="1pt"/>
            </w:pict>
          </mc:Fallback>
        </mc:AlternateContent>
      </w:r>
    </w:p>
    <w:p w14:paraId="4B75DC13" w14:textId="559E584E" w:rsidR="00685164" w:rsidRDefault="00034215" w:rsidP="0092395A">
      <w:pPr>
        <w:pStyle w:val="Paragrafoelenco"/>
        <w:ind w:hanging="578"/>
        <w:jc w:val="center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B715DF" wp14:editId="49799835">
            <wp:simplePos x="0" y="0"/>
            <wp:positionH relativeFrom="column">
              <wp:posOffset>775970</wp:posOffset>
            </wp:positionH>
            <wp:positionV relativeFrom="paragraph">
              <wp:posOffset>13970</wp:posOffset>
            </wp:positionV>
            <wp:extent cx="2376237" cy="114300"/>
            <wp:effectExtent l="0" t="0" r="508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2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1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B7A56" wp14:editId="126E6E1D">
                <wp:simplePos x="0" y="0"/>
                <wp:positionH relativeFrom="column">
                  <wp:posOffset>1194435</wp:posOffset>
                </wp:positionH>
                <wp:positionV relativeFrom="paragraph">
                  <wp:posOffset>215900</wp:posOffset>
                </wp:positionV>
                <wp:extent cx="247650" cy="371475"/>
                <wp:effectExtent l="19050" t="19050" r="38100" b="28575"/>
                <wp:wrapNone/>
                <wp:docPr id="4" name="Freccia in gi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0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6E4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4" o:spid="_x0000_s1026" type="#_x0000_t67" style="position:absolute;margin-left:94.05pt;margin-top:17pt;width:19.5pt;height:29.25pt;rotation:180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" adj="14400" fillcolor="red" strokecolor="red" strokeweight="1pt"/>
            </w:pict>
          </mc:Fallback>
        </mc:AlternateContent>
      </w:r>
      <w:r w:rsidR="00685164" w:rsidRPr="00685164">
        <w:rPr>
          <w:noProof/>
          <w:lang w:eastAsia="it-IT"/>
        </w:rPr>
        <w:drawing>
          <wp:inline distT="0" distB="0" distL="0" distR="0" wp14:anchorId="08FBBD55" wp14:editId="3182FE91">
            <wp:extent cx="6170840" cy="1971675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9590" cy="200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C6B5" w14:textId="1584D1B7" w:rsidR="00685164" w:rsidRDefault="00685164" w:rsidP="00685164">
      <w:pPr>
        <w:pStyle w:val="Paragrafoelenco"/>
        <w:ind w:firstLine="0"/>
        <w:rPr>
          <w:rFonts w:ascii="Calibri Light" w:hAnsi="Calibri Light" w:cs="Calibri Light"/>
        </w:rPr>
      </w:pPr>
    </w:p>
    <w:p w14:paraId="236E29A8" w14:textId="0B2C4021" w:rsidR="00685164" w:rsidRDefault="00685164" w:rsidP="00685164">
      <w:pPr>
        <w:pStyle w:val="Paragrafoelenco"/>
        <w:ind w:firstLine="0"/>
        <w:rPr>
          <w:rFonts w:ascii="Calibri Light" w:hAnsi="Calibri Light" w:cs="Calibri Light"/>
        </w:rPr>
      </w:pPr>
    </w:p>
    <w:p w14:paraId="3BA4DE59" w14:textId="3EF2C430" w:rsidR="00186C46" w:rsidRDefault="00186C46" w:rsidP="00685164">
      <w:pPr>
        <w:pStyle w:val="Paragrafoelenco"/>
        <w:ind w:firstLine="0"/>
        <w:rPr>
          <w:rFonts w:ascii="Calibri Light" w:hAnsi="Calibri Light" w:cs="Calibri Light"/>
        </w:rPr>
      </w:pPr>
    </w:p>
    <w:p w14:paraId="025D46B3" w14:textId="4F6DEBA9" w:rsidR="00186C46" w:rsidRDefault="00186C46" w:rsidP="00685164">
      <w:pPr>
        <w:pStyle w:val="Paragrafoelenco"/>
        <w:ind w:firstLine="0"/>
        <w:rPr>
          <w:rFonts w:ascii="Calibri Light" w:hAnsi="Calibri Light" w:cs="Calibri Light"/>
        </w:rPr>
      </w:pPr>
    </w:p>
    <w:p w14:paraId="2BC84398" w14:textId="77777777" w:rsidR="00186C46" w:rsidRPr="00C928D8" w:rsidRDefault="00186C46" w:rsidP="00C928D8">
      <w:pPr>
        <w:ind w:firstLine="0"/>
        <w:rPr>
          <w:rFonts w:ascii="Calibri Light" w:hAnsi="Calibri Light" w:cs="Calibri Light"/>
        </w:rPr>
      </w:pPr>
    </w:p>
    <w:p w14:paraId="73710801" w14:textId="1270A835" w:rsidR="004A19F2" w:rsidRDefault="00186C46" w:rsidP="00424A46">
      <w:pPr>
        <w:pStyle w:val="Paragrafoelenco"/>
        <w:numPr>
          <w:ilvl w:val="0"/>
          <w:numId w:val="28"/>
        </w:numPr>
        <w:jc w:val="left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Una volta cliccato </w:t>
      </w:r>
      <w:r w:rsidR="00424A46">
        <w:rPr>
          <w:rFonts w:ascii="Calibri Light" w:hAnsi="Calibri Light" w:cs="Calibri Light"/>
        </w:rPr>
        <w:t>il</w:t>
      </w:r>
      <w:r>
        <w:rPr>
          <w:rFonts w:ascii="Calibri Light" w:hAnsi="Calibri Light" w:cs="Calibri Light"/>
        </w:rPr>
        <w:t xml:space="preserve"> link</w:t>
      </w:r>
      <w:r w:rsidR="00424A46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si aprirà il collegamento internet alla suddetta pagina. </w:t>
      </w:r>
      <w:r w:rsidR="00424A46"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t xml:space="preserve">Per </w:t>
      </w:r>
      <w:r w:rsidR="001603EC">
        <w:rPr>
          <w:rFonts w:ascii="Calibri Light" w:hAnsi="Calibri Light" w:cs="Calibri Light"/>
        </w:rPr>
        <w:t>evitare</w:t>
      </w:r>
      <w:r>
        <w:rPr>
          <w:rFonts w:ascii="Calibri Light" w:hAnsi="Calibri Light" w:cs="Calibri Light"/>
        </w:rPr>
        <w:t xml:space="preserve"> di scaricare l’app</w:t>
      </w:r>
      <w:r w:rsidR="00302971">
        <w:rPr>
          <w:rFonts w:ascii="Calibri Light" w:hAnsi="Calibri Light" w:cs="Calibri Light"/>
        </w:rPr>
        <w:t xml:space="preserve"> </w:t>
      </w:r>
      <w:r w:rsidR="00034215">
        <w:rPr>
          <w:rFonts w:ascii="Calibri Light" w:hAnsi="Calibri Light" w:cs="Calibri Light"/>
        </w:rPr>
        <w:t xml:space="preserve">puoi </w:t>
      </w:r>
      <w:r>
        <w:rPr>
          <w:rFonts w:ascii="Calibri Light" w:hAnsi="Calibri Light" w:cs="Calibri Light"/>
        </w:rPr>
        <w:t>c</w:t>
      </w:r>
      <w:r w:rsidR="00772791">
        <w:rPr>
          <w:rFonts w:ascii="Calibri Light" w:hAnsi="Calibri Light" w:cs="Calibri Light"/>
        </w:rPr>
        <w:t>licca</w:t>
      </w:r>
      <w:r>
        <w:rPr>
          <w:rFonts w:ascii="Calibri Light" w:hAnsi="Calibri Light" w:cs="Calibri Light"/>
        </w:rPr>
        <w:t>re</w:t>
      </w:r>
      <w:r w:rsidR="00772791">
        <w:rPr>
          <w:rFonts w:ascii="Calibri Light" w:hAnsi="Calibri Light" w:cs="Calibri Light"/>
        </w:rPr>
        <w:t xml:space="preserve"> su “Partecipa sul web”</w:t>
      </w:r>
    </w:p>
    <w:p w14:paraId="16F5BF93" w14:textId="558AF29E" w:rsidR="00772791" w:rsidRPr="00772791" w:rsidRDefault="00772791" w:rsidP="00772791">
      <w:pPr>
        <w:ind w:firstLine="284"/>
        <w:rPr>
          <w:rFonts w:ascii="Calibri Light" w:hAnsi="Calibri Light" w:cs="Calibri Ligh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7ACB8" wp14:editId="096CC4B7">
                <wp:simplePos x="0" y="0"/>
                <wp:positionH relativeFrom="column">
                  <wp:posOffset>3524250</wp:posOffset>
                </wp:positionH>
                <wp:positionV relativeFrom="paragraph">
                  <wp:posOffset>2037715</wp:posOffset>
                </wp:positionV>
                <wp:extent cx="247650" cy="371475"/>
                <wp:effectExtent l="19050" t="19050" r="38100" b="28575"/>
                <wp:wrapNone/>
                <wp:docPr id="9" name="Freccia in gi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0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D7E2" id="Freccia in giù 9" o:spid="_x0000_s1026" type="#_x0000_t67" style="position:absolute;margin-left:277.5pt;margin-top:160.45pt;width:19.5pt;height:29.25pt;rotation:18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" adj="14400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C5DEF60" wp14:editId="2CC35143">
            <wp:extent cx="5664645" cy="22764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9386" cy="22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F3DF" w14:textId="6714EF93" w:rsidR="004A19F2" w:rsidRDefault="004A19F2" w:rsidP="004A19F2">
      <w:pPr>
        <w:rPr>
          <w:rFonts w:ascii="Calibri Light" w:hAnsi="Calibri Light" w:cs="Calibri Light"/>
        </w:rPr>
      </w:pPr>
    </w:p>
    <w:p w14:paraId="3116A4E1" w14:textId="6E1E3D1A" w:rsidR="00772791" w:rsidRDefault="00772791" w:rsidP="00772791">
      <w:pPr>
        <w:pStyle w:val="Paragrafoelenco"/>
        <w:numPr>
          <w:ilvl w:val="0"/>
          <w:numId w:val="28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Digita il tuo nome e il tuo cognome e premi PARTECIPA ORA</w:t>
      </w:r>
      <w:r w:rsidR="00424A46">
        <w:rPr>
          <w:rFonts w:ascii="Calibri Light" w:hAnsi="Calibri Light" w:cs="Calibri Light"/>
        </w:rPr>
        <w:t xml:space="preserve"> oppure, se ave</w:t>
      </w:r>
      <w:r w:rsidR="00645B9C">
        <w:rPr>
          <w:rFonts w:ascii="Calibri Light" w:hAnsi="Calibri Light" w:cs="Calibri Light"/>
        </w:rPr>
        <w:t>te</w:t>
      </w:r>
      <w:r w:rsidR="00424A46">
        <w:rPr>
          <w:rFonts w:ascii="Calibri Light" w:hAnsi="Calibri Light" w:cs="Calibri Light"/>
        </w:rPr>
        <w:t xml:space="preserve"> un account teams, basterà effettuare il login prima di collegarsi.</w:t>
      </w:r>
    </w:p>
    <w:p w14:paraId="3AED48B1" w14:textId="77777777" w:rsidR="00BE5D7E" w:rsidRDefault="00BE5D7E" w:rsidP="00BE5D7E">
      <w:pPr>
        <w:pStyle w:val="Paragrafoelenco"/>
        <w:ind w:left="708" w:firstLine="0"/>
        <w:rPr>
          <w:rFonts w:ascii="Calibri Light" w:hAnsi="Calibri Light" w:cs="Calibri Light"/>
        </w:rPr>
      </w:pPr>
    </w:p>
    <w:p w14:paraId="2D7B51E6" w14:textId="50B88DB3" w:rsidR="00772791" w:rsidRDefault="00034215" w:rsidP="00772791">
      <w:pPr>
        <w:pStyle w:val="Paragrafoelenco"/>
        <w:ind w:left="708" w:firstLine="0"/>
        <w:jc w:val="center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8452EE5" wp14:editId="0060BF72">
            <wp:simplePos x="0" y="0"/>
            <wp:positionH relativeFrom="column">
              <wp:posOffset>2928620</wp:posOffset>
            </wp:positionH>
            <wp:positionV relativeFrom="paragraph">
              <wp:posOffset>1590040</wp:posOffset>
            </wp:positionV>
            <wp:extent cx="177662" cy="104775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6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791" w:rsidRPr="00772791">
        <w:rPr>
          <w:rFonts w:ascii="Calibri Light" w:hAnsi="Calibri Light" w:cs="Calibri Light"/>
          <w:noProof/>
          <w:lang w:eastAsia="it-IT"/>
        </w:rPr>
        <w:drawing>
          <wp:inline distT="0" distB="0" distL="0" distR="0" wp14:anchorId="24D971D1" wp14:editId="5C113455">
            <wp:extent cx="3247390" cy="2500168"/>
            <wp:effectExtent l="0" t="0" r="0" b="0"/>
            <wp:docPr id="10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42BA6679-3828-4A12-818C-5AA13775E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id="{42BA6679-3828-4A12-818C-5AA13775E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5167" cy="25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E936" w14:textId="79FBECCE" w:rsidR="00BE5D7E" w:rsidRDefault="00BE5D7E" w:rsidP="00772791">
      <w:pPr>
        <w:pStyle w:val="Paragrafoelenco"/>
        <w:ind w:left="708" w:firstLine="0"/>
        <w:jc w:val="center"/>
        <w:rPr>
          <w:rFonts w:ascii="Calibri Light" w:hAnsi="Calibri Light" w:cs="Calibri Light"/>
        </w:rPr>
      </w:pPr>
    </w:p>
    <w:p w14:paraId="0F5914D0" w14:textId="191B0A87" w:rsidR="00BE5D7E" w:rsidRDefault="00BE5D7E" w:rsidP="00BE5D7E">
      <w:pPr>
        <w:pStyle w:val="Paragrafoelenco"/>
        <w:numPr>
          <w:ilvl w:val="0"/>
          <w:numId w:val="28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Attendi </w:t>
      </w:r>
      <w:r w:rsidR="00ED3984">
        <w:rPr>
          <w:rFonts w:ascii="Calibri Light" w:hAnsi="Calibri Light" w:cs="Calibri Light"/>
        </w:rPr>
        <w:t>in sala di attesa, sarai ammesso all’evento nel giro di pochi minuti</w:t>
      </w:r>
      <w:r w:rsidR="00186C46">
        <w:rPr>
          <w:rFonts w:ascii="Calibri Light" w:hAnsi="Calibri Light" w:cs="Calibri Light"/>
        </w:rPr>
        <w:t>. Sarà nostra cura ammettervi il prima possibile.</w:t>
      </w:r>
    </w:p>
    <w:p w14:paraId="3D6FAF17" w14:textId="2A896268" w:rsidR="00645B9C" w:rsidRDefault="00645B9C" w:rsidP="00645B9C">
      <w:pPr>
        <w:rPr>
          <w:rFonts w:ascii="Calibri Light" w:hAnsi="Calibri Light" w:cs="Calibri Light"/>
        </w:rPr>
      </w:pPr>
    </w:p>
    <w:p w14:paraId="7390F802" w14:textId="77777777" w:rsidR="00645B9C" w:rsidRPr="00645B9C" w:rsidRDefault="00645B9C" w:rsidP="00645B9C">
      <w:pPr>
        <w:rPr>
          <w:rFonts w:ascii="Calibri Light" w:hAnsi="Calibri Light" w:cs="Calibri Light"/>
        </w:rPr>
      </w:pPr>
    </w:p>
    <w:p w14:paraId="33A84C49" w14:textId="3E508E6D" w:rsidR="00ED3984" w:rsidRDefault="00ED3984" w:rsidP="00BE5D7E">
      <w:pPr>
        <w:pStyle w:val="Paragrafoelenco"/>
        <w:numPr>
          <w:ilvl w:val="0"/>
          <w:numId w:val="28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Una volta entrat</w:t>
      </w:r>
      <w:r w:rsidR="00645B9C">
        <w:rPr>
          <w:rFonts w:ascii="Calibri Light" w:hAnsi="Calibri Light" w:cs="Calibri Light"/>
        </w:rPr>
        <w:t>i</w:t>
      </w:r>
      <w:r>
        <w:rPr>
          <w:rFonts w:ascii="Calibri Light" w:hAnsi="Calibri Light" w:cs="Calibri Light"/>
        </w:rPr>
        <w:t>, assicurat</w:t>
      </w:r>
      <w:r w:rsidR="00645B9C">
        <w:rPr>
          <w:rFonts w:ascii="Calibri Light" w:hAnsi="Calibri Light" w:cs="Calibri Light"/>
        </w:rPr>
        <w:t>evi</w:t>
      </w:r>
      <w:r>
        <w:rPr>
          <w:rFonts w:ascii="Calibri Light" w:hAnsi="Calibri Light" w:cs="Calibri Light"/>
        </w:rPr>
        <w:t xml:space="preserve"> che il video e l’audio siano correttamente disattivati (la telecamera ed il microfono devono essere barrati)</w:t>
      </w:r>
      <w:r w:rsidR="00186C46">
        <w:rPr>
          <w:rFonts w:ascii="Calibri Light" w:hAnsi="Calibri Light" w:cs="Calibri Light"/>
        </w:rPr>
        <w:t xml:space="preserve">. </w:t>
      </w:r>
      <w:r w:rsidR="00186C46" w:rsidRPr="00302971">
        <w:rPr>
          <w:rFonts w:ascii="Calibri Light" w:hAnsi="Calibri Light" w:cs="Calibri Light"/>
          <w:b/>
          <w:bCs/>
          <w:u w:val="single"/>
        </w:rPr>
        <w:t>Per un corretto svolgimento del webinar si invita i relatori ad attivare il microfono e la webcam solo nel momento dell’intervento.</w:t>
      </w:r>
      <w:r w:rsidR="00186C46">
        <w:rPr>
          <w:rFonts w:ascii="Calibri Light" w:hAnsi="Calibri Light" w:cs="Calibri Light"/>
        </w:rPr>
        <w:br/>
      </w:r>
    </w:p>
    <w:p w14:paraId="4DB7F946" w14:textId="3471FB75" w:rsidR="00ED3984" w:rsidRDefault="00ED3984" w:rsidP="00ED3984">
      <w:pPr>
        <w:pStyle w:val="Paragrafoelenco"/>
        <w:ind w:left="708" w:firstLine="0"/>
        <w:rPr>
          <w:rFonts w:ascii="Calibri Light" w:hAnsi="Calibri Light" w:cs="Calibri Light"/>
        </w:rPr>
      </w:pPr>
    </w:p>
    <w:p w14:paraId="2937BFEF" w14:textId="50C7DD05" w:rsidR="00772791" w:rsidRDefault="000260BF" w:rsidP="0092395A">
      <w:pPr>
        <w:pStyle w:val="Paragrafoelenco"/>
        <w:ind w:left="708" w:firstLine="0"/>
        <w:jc w:val="center"/>
        <w:rPr>
          <w:rFonts w:ascii="Calibri Light" w:hAnsi="Calibri Light" w:cs="Calibri Ligh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73C1E9" wp14:editId="1B11752D">
                <wp:simplePos x="0" y="0"/>
                <wp:positionH relativeFrom="column">
                  <wp:posOffset>1213169</wp:posOffset>
                </wp:positionH>
                <wp:positionV relativeFrom="paragraph">
                  <wp:posOffset>55244</wp:posOffset>
                </wp:positionV>
                <wp:extent cx="247651" cy="371475"/>
                <wp:effectExtent l="0" t="23813" r="0" b="33337"/>
                <wp:wrapNone/>
                <wp:docPr id="14" name="Freccia in gi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1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93E5" id="Freccia in giù 14" o:spid="_x0000_s1026" type="#_x0000_t67" style="position:absolute;margin-left:95.55pt;margin-top:4.35pt;width:19.5pt;height:29.2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" adj="14400" fillcolor="red" strokecolor="red" strokeweight="1pt"/>
            </w:pict>
          </mc:Fallback>
        </mc:AlternateContent>
      </w:r>
      <w:r w:rsidR="00ED3984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983B86" wp14:editId="07C90017">
                <wp:simplePos x="0" y="0"/>
                <wp:positionH relativeFrom="column">
                  <wp:posOffset>2195195</wp:posOffset>
                </wp:positionH>
                <wp:positionV relativeFrom="paragraph">
                  <wp:posOffset>60960</wp:posOffset>
                </wp:positionV>
                <wp:extent cx="533400" cy="304800"/>
                <wp:effectExtent l="0" t="0" r="19050" b="1905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306FC" id="Rettangolo 15" o:spid="_x0000_s1026" style="position:absolute;margin-left:172.85pt;margin-top:4.8pt;width:42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" filled="f" strokecolor="red" strokeweight="1pt"/>
            </w:pict>
          </mc:Fallback>
        </mc:AlternateContent>
      </w:r>
      <w:r w:rsidR="00ED3984">
        <w:rPr>
          <w:noProof/>
          <w:lang w:eastAsia="it-IT"/>
        </w:rPr>
        <w:drawing>
          <wp:inline distT="0" distB="0" distL="0" distR="0" wp14:anchorId="60474957" wp14:editId="4515236F">
            <wp:extent cx="2733675" cy="44717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075" t="29363" b="-1"/>
                    <a:stretch/>
                  </pic:blipFill>
                  <pic:spPr bwMode="auto">
                    <a:xfrm>
                      <a:off x="0" y="0"/>
                      <a:ext cx="2798348" cy="45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181E6" w14:textId="77777777" w:rsidR="000260BF" w:rsidRDefault="000260BF" w:rsidP="000260BF">
      <w:pPr>
        <w:ind w:firstLine="0"/>
        <w:rPr>
          <w:b/>
          <w:bCs/>
        </w:rPr>
      </w:pPr>
    </w:p>
    <w:sectPr w:rsidR="000260BF" w:rsidSect="00A60C4B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418" w:bottom="2552" w:left="1418" w:header="907" w:footer="53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7B2C0" w14:textId="77777777" w:rsidR="00D721C4" w:rsidRDefault="00D721C4" w:rsidP="00E908A7">
      <w:pPr>
        <w:spacing w:after="0" w:line="240" w:lineRule="auto"/>
      </w:pPr>
      <w:r>
        <w:separator/>
      </w:r>
    </w:p>
  </w:endnote>
  <w:endnote w:type="continuationSeparator" w:id="0">
    <w:p w14:paraId="1F90858E" w14:textId="77777777" w:rsidR="00D721C4" w:rsidRDefault="00D721C4" w:rsidP="00E9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ourier New"/>
    <w:charset w:val="00"/>
    <w:family w:val="roman"/>
    <w:pitch w:val="variable"/>
  </w:font>
  <w:font w:name="Titillium Web SemiBold">
    <w:altName w:val="Courier New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EDF1801-9CEA-409B-8ADB-279EB4BF28E1}"/>
    <w:embedBold r:id="rId2" w:fontKey="{30846188-C619-47BB-9DF1-E7F2FC0F8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56947" w14:textId="7AECCC1C" w:rsidR="00AD7917" w:rsidRDefault="00AD7917" w:rsidP="00AD7917">
    <w:pPr>
      <w:pStyle w:val="NumeroPagina"/>
      <w:tabs>
        <w:tab w:val="left" w:pos="2060"/>
        <w:tab w:val="right" w:pos="9070"/>
      </w:tabs>
      <w:jc w:val="left"/>
      <w:rPr>
        <w:color w:val="14427C"/>
      </w:rPr>
    </w:pPr>
    <w:r>
      <w:rPr>
        <w:color w:val="14427C"/>
      </w:rPr>
      <w:tab/>
    </w:r>
    <w:r>
      <w:rPr>
        <w:color w:val="14427C"/>
      </w:rPr>
      <w:tab/>
    </w:r>
    <w:r w:rsidR="00241B42">
      <w:rPr>
        <w:color w:val="14427C"/>
      </w:rPr>
      <w:t>3</w:t>
    </w:r>
    <w:r w:rsidR="00C06E62" w:rsidRPr="006176A5">
      <w:rPr>
        <w:color w:val="14427C"/>
      </w:rPr>
      <w:t xml:space="preserve"> / </w:t>
    </w:r>
    <w:r w:rsidR="00833DDF" w:rsidRPr="006176A5">
      <w:rPr>
        <w:color w:val="14427C"/>
      </w:rPr>
      <w:fldChar w:fldCharType="begin"/>
    </w:r>
    <w:r w:rsidR="00833DDF" w:rsidRPr="006176A5">
      <w:rPr>
        <w:color w:val="14427C"/>
      </w:rPr>
      <w:instrText>NUMPAGES  \* Arabic  \* MERGEFORMAT</w:instrText>
    </w:r>
    <w:r w:rsidR="00833DDF" w:rsidRPr="006176A5">
      <w:rPr>
        <w:color w:val="14427C"/>
      </w:rPr>
      <w:fldChar w:fldCharType="separate"/>
    </w:r>
    <w:r w:rsidR="007E6381">
      <w:rPr>
        <w:noProof/>
        <w:color w:val="14427C"/>
      </w:rPr>
      <w:t>4</w:t>
    </w:r>
    <w:r w:rsidR="00833DDF" w:rsidRPr="006176A5">
      <w:rPr>
        <w:color w:val="14427C"/>
      </w:rPr>
      <w:fldChar w:fldCharType="end"/>
    </w:r>
  </w:p>
  <w:p w14:paraId="7FC4B18A" w14:textId="77777777" w:rsidR="00AD7917" w:rsidRPr="00AD7917" w:rsidRDefault="00AD7917" w:rsidP="00AD7917">
    <w:pPr>
      <w:pStyle w:val="NumeroPagina"/>
      <w:tabs>
        <w:tab w:val="left" w:pos="2060"/>
        <w:tab w:val="right" w:pos="9070"/>
      </w:tabs>
      <w:jc w:val="left"/>
      <w:rPr>
        <w:color w:val="14427C"/>
      </w:rPr>
    </w:pPr>
    <w:r>
      <w:rPr>
        <w:noProof/>
        <w:color w:val="14427C"/>
        <w:lang w:eastAsia="it-IT"/>
      </w:rPr>
      <w:drawing>
        <wp:inline distT="0" distB="0" distL="0" distR="0" wp14:anchorId="4A568330" wp14:editId="73F3B54E">
          <wp:extent cx="5759450" cy="612140"/>
          <wp:effectExtent l="0" t="0" r="0" b="0"/>
          <wp:docPr id="282" name="Immagin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footer carta intestat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1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BCF92" w14:textId="6EB69A99" w:rsidR="00BE7C1C" w:rsidRPr="006176A5" w:rsidRDefault="00D26A59" w:rsidP="00BE7C1C">
    <w:pPr>
      <w:pStyle w:val="NumeroPagina"/>
      <w:rPr>
        <w:color w:val="14427C"/>
      </w:rPr>
    </w:pPr>
    <w:r w:rsidRPr="006176A5">
      <w:rPr>
        <w:color w:val="14427C"/>
      </w:rPr>
      <w:ptab w:relativeTo="margin" w:alignment="left" w:leader="none"/>
    </w:r>
    <w:r w:rsidR="00241B42">
      <w:rPr>
        <w:color w:val="14427C"/>
      </w:rPr>
      <w:t>1/3</w:t>
    </w:r>
  </w:p>
  <w:p w14:paraId="3416C053" w14:textId="77777777" w:rsidR="00D74014" w:rsidRDefault="00B56B89" w:rsidP="004D3F18">
    <w:pPr>
      <w:pStyle w:val="Pidipagina"/>
      <w:ind w:firstLine="0"/>
    </w:pPr>
    <w:r>
      <w:rPr>
        <w:noProof/>
        <w:lang w:eastAsia="it-IT"/>
      </w:rPr>
      <w:drawing>
        <wp:inline distT="0" distB="0" distL="0" distR="0" wp14:anchorId="4AF3727D" wp14:editId="787C0B62">
          <wp:extent cx="5759450" cy="718820"/>
          <wp:effectExtent l="0" t="0" r="0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 Carta Intest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1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B3BFC" w14:textId="77777777" w:rsidR="00D721C4" w:rsidRDefault="00D721C4" w:rsidP="00E908A7">
      <w:pPr>
        <w:spacing w:after="0" w:line="240" w:lineRule="auto"/>
      </w:pPr>
      <w:r>
        <w:separator/>
      </w:r>
    </w:p>
  </w:footnote>
  <w:footnote w:type="continuationSeparator" w:id="0">
    <w:p w14:paraId="76B1EBBA" w14:textId="77777777" w:rsidR="00D721C4" w:rsidRDefault="00D721C4" w:rsidP="00E908A7">
      <w:pPr>
        <w:spacing w:after="0" w:line="240" w:lineRule="auto"/>
      </w:pPr>
      <w:r>
        <w:continuationSeparator/>
      </w:r>
    </w:p>
  </w:footnote>
  <w:footnote w:id="1">
    <w:p w14:paraId="2B0EBA05" w14:textId="17344959" w:rsidR="00187FF3" w:rsidRPr="00187FF3" w:rsidRDefault="00187FF3" w:rsidP="00187FF3">
      <w:pPr>
        <w:pStyle w:val="Testonotaapidipagina"/>
        <w:ind w:left="709" w:firstLine="0"/>
        <w:rPr>
          <w:rFonts w:ascii="Calibri Light" w:hAnsi="Calibri Light" w:cs="Calibri Light"/>
        </w:rPr>
      </w:pPr>
      <w:r w:rsidRPr="00187FF3">
        <w:rPr>
          <w:rStyle w:val="Rimandonotaapidipagina"/>
          <w:rFonts w:ascii="Calibri Light" w:hAnsi="Calibri Light" w:cs="Calibri Light"/>
        </w:rPr>
        <w:footnoteRef/>
      </w:r>
      <w:r w:rsidRPr="00187FF3">
        <w:rPr>
          <w:rFonts w:ascii="Calibri Light" w:hAnsi="Calibri Light" w:cs="Calibri Light"/>
        </w:rPr>
        <w:t xml:space="preserve"> Se il browser che stai utilizzando non ti permette di accedere all’app web, prova con </w:t>
      </w:r>
      <w:r>
        <w:rPr>
          <w:rFonts w:ascii="Calibri Light" w:hAnsi="Calibri Light" w:cs="Calibri Light"/>
        </w:rPr>
        <w:t xml:space="preserve">Google </w:t>
      </w:r>
      <w:r w:rsidRPr="00187FF3">
        <w:rPr>
          <w:rFonts w:ascii="Calibri Light" w:hAnsi="Calibri Light" w:cs="Calibri Light"/>
        </w:rPr>
        <w:t xml:space="preserve">Chrome o con </w:t>
      </w:r>
      <w:r w:rsidR="00034215">
        <w:rPr>
          <w:rFonts w:ascii="Calibri Light" w:hAnsi="Calibri Light" w:cs="Calibri Light"/>
        </w:rPr>
        <w:t>Microsoft Edge</w:t>
      </w:r>
      <w:r w:rsidRPr="00187FF3">
        <w:rPr>
          <w:rFonts w:ascii="Calibri Light" w:hAnsi="Calibri Light" w:cs="Calibri Light"/>
        </w:rPr>
        <w:t>, altrimenti scarica l’app sul tuo pc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A3054" w14:textId="77777777" w:rsidR="00E908A7" w:rsidRDefault="00AB4310" w:rsidP="00E1026B">
    <w:pPr>
      <w:pStyle w:val="Intestazione"/>
      <w:ind w:firstLine="0"/>
      <w:rPr>
        <w:sz w:val="24"/>
        <w:szCs w:val="24"/>
      </w:rPr>
    </w:pPr>
    <w:r w:rsidRPr="00CA1C58">
      <w:rPr>
        <w:rFonts w:ascii="Calibri Light" w:eastAsia="Times New Roman" w:hAnsi="Calibri Light" w:cs="Times New Roman"/>
        <w:noProof/>
        <w:color w:val="4472C4"/>
        <w:sz w:val="24"/>
        <w:szCs w:val="24"/>
        <w:lang w:eastAsia="it-IT"/>
      </w:rPr>
      <w:drawing>
        <wp:inline distT="0" distB="0" distL="0" distR="0" wp14:anchorId="0BAC2DB7" wp14:editId="67628A0A">
          <wp:extent cx="5759450" cy="575945"/>
          <wp:effectExtent l="0" t="0" r="0" b="0"/>
          <wp:docPr id="278" name="Immagin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estat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08A7" w:rsidRPr="00CA1C58">
      <w:rPr>
        <w:rFonts w:ascii="Calibri Light" w:eastAsia="Times New Roman" w:hAnsi="Calibri Light" w:cs="Times New Roman"/>
        <w:color w:val="4472C4"/>
        <w:sz w:val="24"/>
        <w:szCs w:val="24"/>
      </w:rPr>
      <w:ptab w:relativeTo="margin" w:alignment="right" w:leader="none"/>
    </w:r>
  </w:p>
  <w:p w14:paraId="70DCCD3F" w14:textId="77777777" w:rsidR="00E908A7" w:rsidRDefault="00E908A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42864" w14:textId="77777777" w:rsidR="00D74014" w:rsidRDefault="00AB4310" w:rsidP="004D3F18">
    <w:pPr>
      <w:pStyle w:val="Intestazione"/>
      <w:ind w:firstLine="0"/>
      <w:rPr>
        <w:sz w:val="24"/>
        <w:szCs w:val="24"/>
      </w:rPr>
    </w:pPr>
    <w:r w:rsidRPr="00CA1C58">
      <w:rPr>
        <w:rFonts w:ascii="Calibri Light" w:eastAsia="Times New Roman" w:hAnsi="Calibri Light" w:cs="Times New Roman"/>
        <w:noProof/>
        <w:color w:val="4472C4"/>
        <w:sz w:val="24"/>
        <w:szCs w:val="24"/>
        <w:lang w:eastAsia="it-IT"/>
      </w:rPr>
      <w:drawing>
        <wp:inline distT="0" distB="0" distL="0" distR="0" wp14:anchorId="677F6E9D" wp14:editId="1EC371DA">
          <wp:extent cx="5759450" cy="1078865"/>
          <wp:effectExtent l="0" t="0" r="0" b="6985"/>
          <wp:docPr id="280" name="Immagin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4014" w:rsidRPr="00CA1C58">
      <w:rPr>
        <w:rFonts w:ascii="Calibri Light" w:eastAsia="Times New Roman" w:hAnsi="Calibri Light" w:cs="Times New Roman"/>
        <w:color w:val="4472C4"/>
        <w:sz w:val="24"/>
        <w:szCs w:val="24"/>
      </w:rPr>
      <w:ptab w:relativeTo="margin" w:alignment="right" w:leader="none"/>
    </w:r>
  </w:p>
  <w:p w14:paraId="27EE30FD" w14:textId="77777777" w:rsidR="00D74014" w:rsidRDefault="00D740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5BA8"/>
    <w:multiLevelType w:val="hybridMultilevel"/>
    <w:tmpl w:val="19008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3BC"/>
    <w:multiLevelType w:val="multilevel"/>
    <w:tmpl w:val="F0327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5320E6A"/>
    <w:multiLevelType w:val="multilevel"/>
    <w:tmpl w:val="9104C98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0EDD6E54"/>
    <w:multiLevelType w:val="hybridMultilevel"/>
    <w:tmpl w:val="054C6F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14332"/>
    <w:multiLevelType w:val="hybridMultilevel"/>
    <w:tmpl w:val="11A06C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2D5"/>
    <w:multiLevelType w:val="hybridMultilevel"/>
    <w:tmpl w:val="ECDEC0C8"/>
    <w:lvl w:ilvl="0" w:tplc="0410000F">
      <w:start w:val="1"/>
      <w:numFmt w:val="decimal"/>
      <w:lvlText w:val="%1."/>
      <w:lvlJc w:val="left"/>
      <w:pPr>
        <w:ind w:left="708" w:hanging="360"/>
      </w:pPr>
    </w:lvl>
    <w:lvl w:ilvl="1" w:tplc="04100019" w:tentative="1">
      <w:start w:val="1"/>
      <w:numFmt w:val="lowerLetter"/>
      <w:lvlText w:val="%2."/>
      <w:lvlJc w:val="left"/>
      <w:pPr>
        <w:ind w:left="1428" w:hanging="360"/>
      </w:pPr>
    </w:lvl>
    <w:lvl w:ilvl="2" w:tplc="0410001B" w:tentative="1">
      <w:start w:val="1"/>
      <w:numFmt w:val="lowerRoman"/>
      <w:lvlText w:val="%3."/>
      <w:lvlJc w:val="right"/>
      <w:pPr>
        <w:ind w:left="2148" w:hanging="180"/>
      </w:pPr>
    </w:lvl>
    <w:lvl w:ilvl="3" w:tplc="0410000F" w:tentative="1">
      <w:start w:val="1"/>
      <w:numFmt w:val="decimal"/>
      <w:lvlText w:val="%4."/>
      <w:lvlJc w:val="left"/>
      <w:pPr>
        <w:ind w:left="2868" w:hanging="360"/>
      </w:pPr>
    </w:lvl>
    <w:lvl w:ilvl="4" w:tplc="04100019" w:tentative="1">
      <w:start w:val="1"/>
      <w:numFmt w:val="lowerLetter"/>
      <w:lvlText w:val="%5."/>
      <w:lvlJc w:val="left"/>
      <w:pPr>
        <w:ind w:left="3588" w:hanging="360"/>
      </w:pPr>
    </w:lvl>
    <w:lvl w:ilvl="5" w:tplc="0410001B" w:tentative="1">
      <w:start w:val="1"/>
      <w:numFmt w:val="lowerRoman"/>
      <w:lvlText w:val="%6."/>
      <w:lvlJc w:val="right"/>
      <w:pPr>
        <w:ind w:left="4308" w:hanging="180"/>
      </w:pPr>
    </w:lvl>
    <w:lvl w:ilvl="6" w:tplc="0410000F" w:tentative="1">
      <w:start w:val="1"/>
      <w:numFmt w:val="decimal"/>
      <w:lvlText w:val="%7."/>
      <w:lvlJc w:val="left"/>
      <w:pPr>
        <w:ind w:left="5028" w:hanging="360"/>
      </w:pPr>
    </w:lvl>
    <w:lvl w:ilvl="7" w:tplc="04100019" w:tentative="1">
      <w:start w:val="1"/>
      <w:numFmt w:val="lowerLetter"/>
      <w:lvlText w:val="%8."/>
      <w:lvlJc w:val="left"/>
      <w:pPr>
        <w:ind w:left="5748" w:hanging="360"/>
      </w:pPr>
    </w:lvl>
    <w:lvl w:ilvl="8" w:tplc="0410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 w15:restartNumberingAfterBreak="0">
    <w:nsid w:val="1A20684B"/>
    <w:multiLevelType w:val="hybridMultilevel"/>
    <w:tmpl w:val="8CD0A6A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C8E2C34"/>
    <w:multiLevelType w:val="multilevel"/>
    <w:tmpl w:val="F0327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216F6937"/>
    <w:multiLevelType w:val="hybridMultilevel"/>
    <w:tmpl w:val="6A90A03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633AAE"/>
    <w:multiLevelType w:val="multilevel"/>
    <w:tmpl w:val="9104C98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27F92AB9"/>
    <w:multiLevelType w:val="hybridMultilevel"/>
    <w:tmpl w:val="810E7D8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9572D5E"/>
    <w:multiLevelType w:val="hybridMultilevel"/>
    <w:tmpl w:val="6FDEFE26"/>
    <w:lvl w:ilvl="0" w:tplc="B7A48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51B2B"/>
    <w:multiLevelType w:val="hybridMultilevel"/>
    <w:tmpl w:val="EBA49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D6D19"/>
    <w:multiLevelType w:val="hybridMultilevel"/>
    <w:tmpl w:val="54E64B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32D7B"/>
    <w:multiLevelType w:val="hybridMultilevel"/>
    <w:tmpl w:val="0922C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D681E"/>
    <w:multiLevelType w:val="hybridMultilevel"/>
    <w:tmpl w:val="07E2D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E5E50"/>
    <w:multiLevelType w:val="hybridMultilevel"/>
    <w:tmpl w:val="C200190A"/>
    <w:lvl w:ilvl="0" w:tplc="0410000F">
      <w:start w:val="1"/>
      <w:numFmt w:val="decimal"/>
      <w:lvlText w:val="%1."/>
      <w:lvlJc w:val="left"/>
      <w:pPr>
        <w:ind w:left="708" w:hanging="360"/>
      </w:pPr>
    </w:lvl>
    <w:lvl w:ilvl="1" w:tplc="04100019" w:tentative="1">
      <w:start w:val="1"/>
      <w:numFmt w:val="lowerLetter"/>
      <w:lvlText w:val="%2."/>
      <w:lvlJc w:val="left"/>
      <w:pPr>
        <w:ind w:left="1428" w:hanging="360"/>
      </w:pPr>
    </w:lvl>
    <w:lvl w:ilvl="2" w:tplc="0410001B" w:tentative="1">
      <w:start w:val="1"/>
      <w:numFmt w:val="lowerRoman"/>
      <w:lvlText w:val="%3."/>
      <w:lvlJc w:val="right"/>
      <w:pPr>
        <w:ind w:left="2148" w:hanging="180"/>
      </w:pPr>
    </w:lvl>
    <w:lvl w:ilvl="3" w:tplc="0410000F" w:tentative="1">
      <w:start w:val="1"/>
      <w:numFmt w:val="decimal"/>
      <w:lvlText w:val="%4."/>
      <w:lvlJc w:val="left"/>
      <w:pPr>
        <w:ind w:left="2868" w:hanging="360"/>
      </w:pPr>
    </w:lvl>
    <w:lvl w:ilvl="4" w:tplc="04100019" w:tentative="1">
      <w:start w:val="1"/>
      <w:numFmt w:val="lowerLetter"/>
      <w:lvlText w:val="%5."/>
      <w:lvlJc w:val="left"/>
      <w:pPr>
        <w:ind w:left="3588" w:hanging="360"/>
      </w:pPr>
    </w:lvl>
    <w:lvl w:ilvl="5" w:tplc="0410001B" w:tentative="1">
      <w:start w:val="1"/>
      <w:numFmt w:val="lowerRoman"/>
      <w:lvlText w:val="%6."/>
      <w:lvlJc w:val="right"/>
      <w:pPr>
        <w:ind w:left="4308" w:hanging="180"/>
      </w:pPr>
    </w:lvl>
    <w:lvl w:ilvl="6" w:tplc="0410000F" w:tentative="1">
      <w:start w:val="1"/>
      <w:numFmt w:val="decimal"/>
      <w:lvlText w:val="%7."/>
      <w:lvlJc w:val="left"/>
      <w:pPr>
        <w:ind w:left="5028" w:hanging="360"/>
      </w:pPr>
    </w:lvl>
    <w:lvl w:ilvl="7" w:tplc="04100019" w:tentative="1">
      <w:start w:val="1"/>
      <w:numFmt w:val="lowerLetter"/>
      <w:lvlText w:val="%8."/>
      <w:lvlJc w:val="left"/>
      <w:pPr>
        <w:ind w:left="5748" w:hanging="360"/>
      </w:pPr>
    </w:lvl>
    <w:lvl w:ilvl="8" w:tplc="0410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7" w15:restartNumberingAfterBreak="0">
    <w:nsid w:val="374109AF"/>
    <w:multiLevelType w:val="hybridMultilevel"/>
    <w:tmpl w:val="83280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83D15"/>
    <w:multiLevelType w:val="hybridMultilevel"/>
    <w:tmpl w:val="27CAF1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751C3"/>
    <w:multiLevelType w:val="hybridMultilevel"/>
    <w:tmpl w:val="68E82C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02CE0"/>
    <w:multiLevelType w:val="hybridMultilevel"/>
    <w:tmpl w:val="8B04B9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60294"/>
    <w:multiLevelType w:val="hybridMultilevel"/>
    <w:tmpl w:val="93522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C0E6D"/>
    <w:multiLevelType w:val="hybridMultilevel"/>
    <w:tmpl w:val="23E682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05598"/>
    <w:multiLevelType w:val="hybridMultilevel"/>
    <w:tmpl w:val="27CAF1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C57A8"/>
    <w:multiLevelType w:val="hybridMultilevel"/>
    <w:tmpl w:val="3FDC60E8"/>
    <w:lvl w:ilvl="0" w:tplc="1F1606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CB01506"/>
    <w:multiLevelType w:val="hybridMultilevel"/>
    <w:tmpl w:val="231EA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504C8"/>
    <w:multiLevelType w:val="multilevel"/>
    <w:tmpl w:val="9C02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7" w15:restartNumberingAfterBreak="0">
    <w:nsid w:val="605732EA"/>
    <w:multiLevelType w:val="hybridMultilevel"/>
    <w:tmpl w:val="EC9CCD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D1567"/>
    <w:multiLevelType w:val="hybridMultilevel"/>
    <w:tmpl w:val="AE904B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17B50"/>
    <w:multiLevelType w:val="hybridMultilevel"/>
    <w:tmpl w:val="EA961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C3AE8"/>
    <w:multiLevelType w:val="hybridMultilevel"/>
    <w:tmpl w:val="1AF0D6AA"/>
    <w:lvl w:ilvl="0" w:tplc="04100011">
      <w:start w:val="1"/>
      <w:numFmt w:val="decimal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703C77CF"/>
    <w:multiLevelType w:val="hybridMultilevel"/>
    <w:tmpl w:val="2548A75E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75F32C63"/>
    <w:multiLevelType w:val="hybridMultilevel"/>
    <w:tmpl w:val="2AB49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C3C49"/>
    <w:multiLevelType w:val="hybridMultilevel"/>
    <w:tmpl w:val="1ADA7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3"/>
  </w:num>
  <w:num w:numId="4">
    <w:abstractNumId w:val="4"/>
  </w:num>
  <w:num w:numId="5">
    <w:abstractNumId w:val="17"/>
  </w:num>
  <w:num w:numId="6">
    <w:abstractNumId w:val="0"/>
  </w:num>
  <w:num w:numId="7">
    <w:abstractNumId w:val="6"/>
  </w:num>
  <w:num w:numId="8">
    <w:abstractNumId w:val="8"/>
  </w:num>
  <w:num w:numId="9">
    <w:abstractNumId w:val="30"/>
  </w:num>
  <w:num w:numId="10">
    <w:abstractNumId w:val="29"/>
  </w:num>
  <w:num w:numId="11">
    <w:abstractNumId w:val="14"/>
  </w:num>
  <w:num w:numId="12">
    <w:abstractNumId w:val="26"/>
  </w:num>
  <w:num w:numId="13">
    <w:abstractNumId w:val="20"/>
  </w:num>
  <w:num w:numId="14">
    <w:abstractNumId w:val="33"/>
  </w:num>
  <w:num w:numId="15">
    <w:abstractNumId w:val="25"/>
  </w:num>
  <w:num w:numId="16">
    <w:abstractNumId w:val="13"/>
  </w:num>
  <w:num w:numId="17">
    <w:abstractNumId w:val="1"/>
  </w:num>
  <w:num w:numId="18">
    <w:abstractNumId w:val="7"/>
  </w:num>
  <w:num w:numId="19">
    <w:abstractNumId w:val="27"/>
  </w:num>
  <w:num w:numId="20">
    <w:abstractNumId w:val="9"/>
  </w:num>
  <w:num w:numId="21">
    <w:abstractNumId w:val="19"/>
  </w:num>
  <w:num w:numId="22">
    <w:abstractNumId w:val="21"/>
  </w:num>
  <w:num w:numId="23">
    <w:abstractNumId w:val="12"/>
  </w:num>
  <w:num w:numId="24">
    <w:abstractNumId w:val="32"/>
  </w:num>
  <w:num w:numId="25">
    <w:abstractNumId w:val="2"/>
  </w:num>
  <w:num w:numId="26">
    <w:abstractNumId w:val="11"/>
  </w:num>
  <w:num w:numId="27">
    <w:abstractNumId w:val="28"/>
  </w:num>
  <w:num w:numId="28">
    <w:abstractNumId w:val="5"/>
  </w:num>
  <w:num w:numId="29">
    <w:abstractNumId w:val="16"/>
  </w:num>
  <w:num w:numId="30">
    <w:abstractNumId w:val="18"/>
  </w:num>
  <w:num w:numId="31">
    <w:abstractNumId w:val="31"/>
  </w:num>
  <w:num w:numId="32">
    <w:abstractNumId w:val="23"/>
  </w:num>
  <w:num w:numId="33">
    <w:abstractNumId w:val="24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BF6"/>
    <w:rsid w:val="0000536D"/>
    <w:rsid w:val="00010E90"/>
    <w:rsid w:val="00014DEA"/>
    <w:rsid w:val="000260BF"/>
    <w:rsid w:val="00030BF6"/>
    <w:rsid w:val="00034215"/>
    <w:rsid w:val="000D1B0A"/>
    <w:rsid w:val="000D5CFA"/>
    <w:rsid w:val="000D5F99"/>
    <w:rsid w:val="000E6A22"/>
    <w:rsid w:val="0011342E"/>
    <w:rsid w:val="00156115"/>
    <w:rsid w:val="001603EC"/>
    <w:rsid w:val="00167881"/>
    <w:rsid w:val="00177E37"/>
    <w:rsid w:val="001809BC"/>
    <w:rsid w:val="00186C46"/>
    <w:rsid w:val="00187FF3"/>
    <w:rsid w:val="001D13D3"/>
    <w:rsid w:val="001E5916"/>
    <w:rsid w:val="002009A3"/>
    <w:rsid w:val="00201F53"/>
    <w:rsid w:val="00213206"/>
    <w:rsid w:val="0024130B"/>
    <w:rsid w:val="00241B42"/>
    <w:rsid w:val="00241C4F"/>
    <w:rsid w:val="00244275"/>
    <w:rsid w:val="002567D4"/>
    <w:rsid w:val="002760D4"/>
    <w:rsid w:val="00276ADD"/>
    <w:rsid w:val="00287F83"/>
    <w:rsid w:val="00294B91"/>
    <w:rsid w:val="002D0C7B"/>
    <w:rsid w:val="002D2D46"/>
    <w:rsid w:val="002F0034"/>
    <w:rsid w:val="00302971"/>
    <w:rsid w:val="00303DD8"/>
    <w:rsid w:val="00344C58"/>
    <w:rsid w:val="00346615"/>
    <w:rsid w:val="00353B39"/>
    <w:rsid w:val="00353BE1"/>
    <w:rsid w:val="003568B9"/>
    <w:rsid w:val="0036352E"/>
    <w:rsid w:val="003A2888"/>
    <w:rsid w:val="003C75C7"/>
    <w:rsid w:val="003D7093"/>
    <w:rsid w:val="00413E0F"/>
    <w:rsid w:val="00424A46"/>
    <w:rsid w:val="0043586B"/>
    <w:rsid w:val="00442B53"/>
    <w:rsid w:val="00452860"/>
    <w:rsid w:val="004532D4"/>
    <w:rsid w:val="00466803"/>
    <w:rsid w:val="0047396B"/>
    <w:rsid w:val="004849FF"/>
    <w:rsid w:val="00494DC0"/>
    <w:rsid w:val="004A19F2"/>
    <w:rsid w:val="004C090F"/>
    <w:rsid w:val="004D1A6E"/>
    <w:rsid w:val="004D3F18"/>
    <w:rsid w:val="004E2EF0"/>
    <w:rsid w:val="00504702"/>
    <w:rsid w:val="005132EC"/>
    <w:rsid w:val="00555282"/>
    <w:rsid w:val="00566D7C"/>
    <w:rsid w:val="00590740"/>
    <w:rsid w:val="005908F4"/>
    <w:rsid w:val="005C4E63"/>
    <w:rsid w:val="006020A4"/>
    <w:rsid w:val="00604368"/>
    <w:rsid w:val="006176A5"/>
    <w:rsid w:val="00631D4D"/>
    <w:rsid w:val="00645B8B"/>
    <w:rsid w:val="00645B9C"/>
    <w:rsid w:val="00645D50"/>
    <w:rsid w:val="006555AF"/>
    <w:rsid w:val="00660DE9"/>
    <w:rsid w:val="00670285"/>
    <w:rsid w:val="00684B8B"/>
    <w:rsid w:val="00685164"/>
    <w:rsid w:val="006F124A"/>
    <w:rsid w:val="00714ADB"/>
    <w:rsid w:val="00723F0A"/>
    <w:rsid w:val="00772791"/>
    <w:rsid w:val="007773FE"/>
    <w:rsid w:val="007B7B6D"/>
    <w:rsid w:val="007D5AF6"/>
    <w:rsid w:val="007E6381"/>
    <w:rsid w:val="007F363B"/>
    <w:rsid w:val="007F3D88"/>
    <w:rsid w:val="008170A4"/>
    <w:rsid w:val="00824F8E"/>
    <w:rsid w:val="00833DDF"/>
    <w:rsid w:val="0083425A"/>
    <w:rsid w:val="008343A8"/>
    <w:rsid w:val="00853784"/>
    <w:rsid w:val="008B272D"/>
    <w:rsid w:val="008B3744"/>
    <w:rsid w:val="008C3090"/>
    <w:rsid w:val="008F391E"/>
    <w:rsid w:val="00917E5C"/>
    <w:rsid w:val="0092395A"/>
    <w:rsid w:val="009259DA"/>
    <w:rsid w:val="00956843"/>
    <w:rsid w:val="0096112B"/>
    <w:rsid w:val="00975401"/>
    <w:rsid w:val="009A11B3"/>
    <w:rsid w:val="009B251C"/>
    <w:rsid w:val="009C65AF"/>
    <w:rsid w:val="00A60C4B"/>
    <w:rsid w:val="00A7645D"/>
    <w:rsid w:val="00A80E9D"/>
    <w:rsid w:val="00AB4310"/>
    <w:rsid w:val="00AD7917"/>
    <w:rsid w:val="00B04FB2"/>
    <w:rsid w:val="00B56B89"/>
    <w:rsid w:val="00B618E9"/>
    <w:rsid w:val="00B91893"/>
    <w:rsid w:val="00BA0820"/>
    <w:rsid w:val="00BA2403"/>
    <w:rsid w:val="00BA3400"/>
    <w:rsid w:val="00BD26EB"/>
    <w:rsid w:val="00BE5D7E"/>
    <w:rsid w:val="00BE7C1C"/>
    <w:rsid w:val="00C06E62"/>
    <w:rsid w:val="00C44D3F"/>
    <w:rsid w:val="00C73206"/>
    <w:rsid w:val="00C8211B"/>
    <w:rsid w:val="00C9257B"/>
    <w:rsid w:val="00C928D8"/>
    <w:rsid w:val="00CA1C58"/>
    <w:rsid w:val="00CC6E0D"/>
    <w:rsid w:val="00D1319C"/>
    <w:rsid w:val="00D1373C"/>
    <w:rsid w:val="00D168BE"/>
    <w:rsid w:val="00D17DCD"/>
    <w:rsid w:val="00D26A59"/>
    <w:rsid w:val="00D650F3"/>
    <w:rsid w:val="00D67DF3"/>
    <w:rsid w:val="00D721C4"/>
    <w:rsid w:val="00D74014"/>
    <w:rsid w:val="00D9303B"/>
    <w:rsid w:val="00DA3D94"/>
    <w:rsid w:val="00DB0D70"/>
    <w:rsid w:val="00DC0861"/>
    <w:rsid w:val="00DC2605"/>
    <w:rsid w:val="00DC73D0"/>
    <w:rsid w:val="00DD1EDA"/>
    <w:rsid w:val="00E0095A"/>
    <w:rsid w:val="00E1026B"/>
    <w:rsid w:val="00E678C5"/>
    <w:rsid w:val="00E70969"/>
    <w:rsid w:val="00E722B9"/>
    <w:rsid w:val="00E74A53"/>
    <w:rsid w:val="00E84ED1"/>
    <w:rsid w:val="00E908A7"/>
    <w:rsid w:val="00EA42D4"/>
    <w:rsid w:val="00ED3984"/>
    <w:rsid w:val="00EE3EB7"/>
    <w:rsid w:val="00EF34B5"/>
    <w:rsid w:val="00F27D27"/>
    <w:rsid w:val="00F9448B"/>
    <w:rsid w:val="00FB745F"/>
    <w:rsid w:val="00FC274A"/>
    <w:rsid w:val="00F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F13869"/>
  <w14:defaultImageDpi w14:val="330"/>
  <w15:docId w15:val="{986001D5-DC43-4A2F-B61E-16FD0C1D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026B"/>
    <w:pPr>
      <w:ind w:firstLine="709"/>
      <w:jc w:val="both"/>
    </w:pPr>
    <w:rPr>
      <w:color w:val="000000" w:themeColor="text1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6B89"/>
    <w:pPr>
      <w:keepNext/>
      <w:keepLines/>
      <w:spacing w:before="240" w:after="0"/>
      <w:outlineLvl w:val="0"/>
    </w:pPr>
    <w:rPr>
      <w:rFonts w:ascii="Titillium Web SemiBold" w:eastAsiaTheme="majorEastAsia" w:hAnsi="Titillium Web SemiBold" w:cstheme="majorBidi"/>
      <w:color w:val="1C3761" w:themeColor="accent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56B89"/>
    <w:pPr>
      <w:keepNext/>
      <w:keepLines/>
      <w:spacing w:before="40" w:after="0"/>
      <w:outlineLvl w:val="1"/>
    </w:pPr>
    <w:rPr>
      <w:rFonts w:ascii="Titillium Web SemiBold" w:eastAsiaTheme="majorEastAsia" w:hAnsi="Titillium Web SemiBold" w:cstheme="majorBidi"/>
      <w:color w:val="1C3761" w:themeColor="accent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56B89"/>
    <w:pPr>
      <w:keepNext/>
      <w:keepLines/>
      <w:spacing w:before="40" w:after="0"/>
      <w:outlineLvl w:val="2"/>
    </w:pPr>
    <w:rPr>
      <w:rFonts w:ascii="Titillium Web SemiBold" w:eastAsiaTheme="majorEastAsia" w:hAnsi="Titillium Web SemiBold" w:cstheme="majorBidi"/>
      <w:color w:val="1C3761" w:themeColor="accent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B56B89"/>
    <w:pPr>
      <w:keepNext/>
      <w:keepLines/>
      <w:spacing w:before="40" w:after="0"/>
      <w:outlineLvl w:val="3"/>
    </w:pPr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B56B89"/>
    <w:pPr>
      <w:keepNext/>
      <w:keepLines/>
      <w:spacing w:before="40" w:after="0"/>
      <w:outlineLvl w:val="4"/>
    </w:pPr>
    <w:rPr>
      <w:rFonts w:ascii="Titillium Web SemiBold" w:eastAsiaTheme="majorEastAsia" w:hAnsi="Titillium Web SemiBold" w:cstheme="majorBidi"/>
      <w:color w:val="1C3761" w:themeColor="accent5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B56B89"/>
    <w:pPr>
      <w:keepNext/>
      <w:keepLines/>
      <w:spacing w:before="40" w:after="0"/>
      <w:outlineLvl w:val="5"/>
    </w:pPr>
    <w:rPr>
      <w:rFonts w:ascii="Titillium Web SemiBold" w:eastAsiaTheme="majorEastAsia" w:hAnsi="Titillium Web SemiBold" w:cstheme="majorBidi"/>
      <w:color w:val="1C3761" w:themeColor="accent5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B56B89"/>
    <w:pPr>
      <w:keepNext/>
      <w:keepLines/>
      <w:spacing w:before="40" w:after="0"/>
      <w:outlineLvl w:val="6"/>
    </w:pPr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B618E9"/>
    <w:pPr>
      <w:keepNext/>
      <w:keepLines/>
      <w:spacing w:before="40" w:after="0"/>
      <w:outlineLvl w:val="7"/>
    </w:pPr>
    <w:rPr>
      <w:rFonts w:ascii="Titillium Web SemiBold" w:eastAsiaTheme="majorEastAsia" w:hAnsi="Titillium Web SemiBold" w:cstheme="majorBidi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B618E9"/>
    <w:pPr>
      <w:keepNext/>
      <w:keepLines/>
      <w:spacing w:before="40" w:after="0"/>
      <w:outlineLvl w:val="8"/>
    </w:pPr>
    <w:rPr>
      <w:rFonts w:ascii="Titillium Web SemiBold" w:eastAsiaTheme="majorEastAsia" w:hAnsi="Titillium Web SemiBold" w:cstheme="majorBidi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08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08A7"/>
  </w:style>
  <w:style w:type="paragraph" w:styleId="Pidipagina">
    <w:name w:val="footer"/>
    <w:basedOn w:val="Normale"/>
    <w:link w:val="PidipaginaCarattere"/>
    <w:uiPriority w:val="99"/>
    <w:unhideWhenUsed/>
    <w:rsid w:val="00E908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08A7"/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BE7C1C"/>
    <w:pPr>
      <w:spacing w:before="1200" w:after="1200" w:line="240" w:lineRule="auto"/>
      <w:contextualSpacing/>
    </w:pPr>
    <w:rPr>
      <w:rFonts w:ascii="Titillium Web SemiBold" w:eastAsiaTheme="majorEastAsia" w:hAnsi="Titillium Web SemiBold" w:cstheme="majorBidi"/>
      <w:spacing w:val="-10"/>
      <w:kern w:val="28"/>
      <w:sz w:val="32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BE7C1C"/>
    <w:rPr>
      <w:rFonts w:ascii="Titillium Web SemiBold" w:eastAsiaTheme="majorEastAsia" w:hAnsi="Titillium Web SemiBold" w:cstheme="majorBidi"/>
      <w:color w:val="5B6873"/>
      <w:spacing w:val="-10"/>
      <w:kern w:val="28"/>
      <w:sz w:val="32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26"/>
      <w:szCs w:val="26"/>
    </w:rPr>
  </w:style>
  <w:style w:type="paragraph" w:styleId="Nessunaspaziatura">
    <w:name w:val="No Spacing"/>
    <w:link w:val="NessunaspaziaturaCarattere"/>
    <w:uiPriority w:val="1"/>
    <w:qFormat/>
    <w:rsid w:val="003568B9"/>
    <w:pPr>
      <w:spacing w:after="0" w:line="240" w:lineRule="auto"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68B9"/>
    <w:pPr>
      <w:numPr>
        <w:ilvl w:val="1"/>
      </w:numPr>
      <w:ind w:firstLine="709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68B9"/>
    <w:rPr>
      <w:rFonts w:eastAsiaTheme="minorEastAsia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qFormat/>
    <w:rsid w:val="003568B9"/>
    <w:rPr>
      <w:i/>
      <w:iCs/>
      <w:color w:val="5B6873"/>
    </w:rPr>
  </w:style>
  <w:style w:type="character" w:styleId="Enfasicorsivo">
    <w:name w:val="Emphasis"/>
    <w:basedOn w:val="Carpredefinitoparagrafo"/>
    <w:uiPriority w:val="20"/>
    <w:qFormat/>
    <w:rsid w:val="003568B9"/>
    <w:rPr>
      <w:i/>
      <w:iCs/>
      <w:color w:val="5B6873"/>
    </w:rPr>
  </w:style>
  <w:style w:type="character" w:styleId="Enfasiintensa">
    <w:name w:val="Intense Emphasis"/>
    <w:basedOn w:val="Carpredefinitoparagrafo"/>
    <w:uiPriority w:val="21"/>
    <w:qFormat/>
    <w:rsid w:val="00B56B89"/>
    <w:rPr>
      <w:i/>
      <w:iCs/>
      <w:color w:val="1C3761" w:themeColor="accent5"/>
    </w:rPr>
  </w:style>
  <w:style w:type="character" w:styleId="Enfasigrassetto">
    <w:name w:val="Strong"/>
    <w:basedOn w:val="Carpredefinitoparagrafo"/>
    <w:uiPriority w:val="22"/>
    <w:qFormat/>
    <w:rsid w:val="003568B9"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68B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68B9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56B89"/>
    <w:pPr>
      <w:pBdr>
        <w:top w:val="single" w:sz="4" w:space="10" w:color="0066CC" w:themeColor="accent1"/>
        <w:bottom w:val="single" w:sz="4" w:space="10" w:color="0066CC" w:themeColor="accent1"/>
      </w:pBdr>
      <w:spacing w:before="360" w:after="360"/>
      <w:ind w:left="864" w:right="864"/>
      <w:jc w:val="center"/>
    </w:pPr>
    <w:rPr>
      <w:i/>
      <w:iCs/>
      <w:color w:val="1C3761" w:themeColor="accent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56B89"/>
    <w:rPr>
      <w:i/>
      <w:iCs/>
      <w:color w:val="1C3761" w:themeColor="accent5"/>
    </w:rPr>
  </w:style>
  <w:style w:type="character" w:styleId="Riferimentodelicato">
    <w:name w:val="Subtle Reference"/>
    <w:basedOn w:val="Carpredefinitoparagrafo"/>
    <w:uiPriority w:val="31"/>
    <w:qFormat/>
    <w:rsid w:val="003568B9"/>
    <w:rPr>
      <w:smallCaps/>
      <w:color w:val="5A5A5A" w:themeColor="text1" w:themeTint="A5"/>
    </w:rPr>
  </w:style>
  <w:style w:type="character" w:styleId="Riferimentointenso">
    <w:name w:val="Intense Reference"/>
    <w:basedOn w:val="Carpredefinitoparagrafo"/>
    <w:uiPriority w:val="32"/>
    <w:qFormat/>
    <w:rsid w:val="00B56B89"/>
    <w:rPr>
      <w:b/>
      <w:bCs/>
      <w:smallCaps/>
      <w:color w:val="1C3761" w:themeColor="accent5"/>
      <w:spacing w:val="5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56B89"/>
    <w:rPr>
      <w:rFonts w:ascii="Titillium Web SemiBold" w:eastAsiaTheme="majorEastAsia" w:hAnsi="Titillium Web SemiBold" w:cstheme="majorBidi"/>
      <w:color w:val="1C3761" w:themeColor="accent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56B89"/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56B89"/>
    <w:rPr>
      <w:rFonts w:ascii="Titillium Web SemiBold" w:eastAsiaTheme="majorEastAsia" w:hAnsi="Titillium Web SemiBold" w:cstheme="majorBidi"/>
      <w:color w:val="1C3761" w:themeColor="accent5"/>
    </w:rPr>
  </w:style>
  <w:style w:type="character" w:customStyle="1" w:styleId="Titolo6Carattere">
    <w:name w:val="Titolo 6 Carattere"/>
    <w:basedOn w:val="Carpredefinitoparagrafo"/>
    <w:link w:val="Titolo6"/>
    <w:uiPriority w:val="9"/>
    <w:rsid w:val="00B56B89"/>
    <w:rPr>
      <w:rFonts w:ascii="Titillium Web SemiBold" w:eastAsiaTheme="majorEastAsia" w:hAnsi="Titillium Web SemiBold" w:cstheme="majorBidi"/>
      <w:color w:val="1C3761" w:themeColor="accent5"/>
    </w:rPr>
  </w:style>
  <w:style w:type="character" w:customStyle="1" w:styleId="Titolo7Carattere">
    <w:name w:val="Titolo 7 Carattere"/>
    <w:basedOn w:val="Carpredefinitoparagrafo"/>
    <w:link w:val="Titolo7"/>
    <w:uiPriority w:val="9"/>
    <w:rsid w:val="00B56B89"/>
    <w:rPr>
      <w:rFonts w:ascii="Titillium Web SemiBold" w:eastAsiaTheme="majorEastAsia" w:hAnsi="Titillium Web SemiBold" w:cstheme="majorBidi"/>
      <w:i/>
      <w:iCs/>
      <w:color w:val="1C3761" w:themeColor="accent5"/>
    </w:rPr>
  </w:style>
  <w:style w:type="character" w:customStyle="1" w:styleId="Titolo8Carattere">
    <w:name w:val="Titolo 8 Carattere"/>
    <w:basedOn w:val="Carpredefinitoparagrafo"/>
    <w:link w:val="Titolo8"/>
    <w:uiPriority w:val="9"/>
    <w:rsid w:val="00B618E9"/>
    <w:rPr>
      <w:rFonts w:ascii="Titillium Web SemiBold" w:eastAsiaTheme="majorEastAsia" w:hAnsi="Titillium Web SemiBold" w:cstheme="majorBidi"/>
      <w:color w:val="5B6873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B618E9"/>
    <w:rPr>
      <w:rFonts w:ascii="Titillium Web SemiBold" w:eastAsiaTheme="majorEastAsia" w:hAnsi="Titillium Web SemiBold" w:cstheme="majorBidi"/>
      <w:i/>
      <w:iCs/>
      <w:color w:val="5B6873"/>
      <w:sz w:val="21"/>
      <w:szCs w:val="21"/>
    </w:rPr>
  </w:style>
  <w:style w:type="character" w:styleId="Titolodellibro">
    <w:name w:val="Book Title"/>
    <w:basedOn w:val="Carpredefinitoparagrafo"/>
    <w:uiPriority w:val="33"/>
    <w:qFormat/>
    <w:rsid w:val="00B618E9"/>
    <w:rPr>
      <w:b/>
      <w:bCs/>
      <w:i/>
      <w:iCs/>
      <w:spacing w:val="5"/>
    </w:rPr>
  </w:style>
  <w:style w:type="paragraph" w:styleId="Paragrafoelenco">
    <w:name w:val="List Paragraph"/>
    <w:basedOn w:val="Normale"/>
    <w:uiPriority w:val="34"/>
    <w:qFormat/>
    <w:rsid w:val="00B618E9"/>
    <w:pPr>
      <w:ind w:left="720"/>
      <w:contextualSpacing/>
    </w:pPr>
  </w:style>
  <w:style w:type="paragraph" w:customStyle="1" w:styleId="NumeroPagina">
    <w:name w:val="Numero Pagina"/>
    <w:link w:val="NumeroPaginaCarattere"/>
    <w:qFormat/>
    <w:rsid w:val="00B56B89"/>
    <w:pPr>
      <w:spacing w:before="120" w:after="120"/>
      <w:jc w:val="right"/>
    </w:pPr>
    <w:rPr>
      <w:rFonts w:ascii="Titillium Web SemiBold" w:eastAsiaTheme="majorEastAsia" w:hAnsi="Titillium Web SemiBold" w:cstheme="majorBidi"/>
      <w:color w:val="1C3761" w:themeColor="accent5"/>
      <w:sz w:val="20"/>
    </w:rPr>
  </w:style>
  <w:style w:type="character" w:customStyle="1" w:styleId="NumeroPaginaCarattere">
    <w:name w:val="Numero Pagina Carattere"/>
    <w:basedOn w:val="Titolo6Carattere"/>
    <w:link w:val="NumeroPagina"/>
    <w:rsid w:val="00B56B89"/>
    <w:rPr>
      <w:rFonts w:ascii="Titillium Web SemiBold" w:eastAsiaTheme="majorEastAsia" w:hAnsi="Titillium Web SemiBold" w:cstheme="majorBidi"/>
      <w:color w:val="1C3761" w:themeColor="accent5"/>
      <w:sz w:val="20"/>
    </w:rPr>
  </w:style>
  <w:style w:type="table" w:styleId="Grigliatabella">
    <w:name w:val="Table Grid"/>
    <w:basedOn w:val="Tabellanormale"/>
    <w:uiPriority w:val="39"/>
    <w:rsid w:val="00B56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partimenti">
    <w:name w:val="Dipartimenti"/>
    <w:basedOn w:val="NumeroPagina"/>
    <w:qFormat/>
    <w:rsid w:val="00B56B89"/>
    <w:pPr>
      <w:spacing w:line="240" w:lineRule="auto"/>
      <w:jc w:val="center"/>
    </w:pPr>
    <w:rPr>
      <w:rFonts w:asciiTheme="minorHAnsi" w:hAnsiTheme="minorHAnsi"/>
      <w:sz w:val="16"/>
    </w:rPr>
  </w:style>
  <w:style w:type="paragraph" w:customStyle="1" w:styleId="Destinatari">
    <w:name w:val="Destinatari"/>
    <w:basedOn w:val="Normale"/>
    <w:qFormat/>
    <w:rsid w:val="00EE3EB7"/>
    <w:pPr>
      <w:spacing w:after="0"/>
      <w:jc w:val="right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7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7D27"/>
    <w:rPr>
      <w:rFonts w:ascii="Segoe UI" w:hAnsi="Segoe UI" w:cs="Segoe UI"/>
      <w:color w:val="000000" w:themeColor="text1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60C4B"/>
  </w:style>
  <w:style w:type="paragraph" w:styleId="Titolosommario">
    <w:name w:val="TOC Heading"/>
    <w:basedOn w:val="Titolo1"/>
    <w:next w:val="Normale"/>
    <w:uiPriority w:val="39"/>
    <w:unhideWhenUsed/>
    <w:qFormat/>
    <w:rsid w:val="00287F83"/>
    <w:pPr>
      <w:ind w:firstLine="0"/>
      <w:jc w:val="left"/>
      <w:outlineLvl w:val="9"/>
    </w:pPr>
    <w:rPr>
      <w:rFonts w:asciiTheme="majorHAnsi" w:hAnsiTheme="majorHAnsi"/>
      <w:color w:val="004C98" w:themeColor="accent1" w:themeShade="BF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287F83"/>
    <w:pPr>
      <w:spacing w:after="200" w:line="240" w:lineRule="auto"/>
    </w:pPr>
    <w:rPr>
      <w:i/>
      <w:iCs/>
      <w:color w:val="5B6873" w:themeColor="text2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A19F2"/>
    <w:rPr>
      <w:color w:val="78C8D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19F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87FF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87FF3"/>
    <w:rPr>
      <w:color w:val="000000" w:themeColor="text1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7FF3"/>
    <w:rPr>
      <w:vertAlign w:val="superscript"/>
    </w:rPr>
  </w:style>
  <w:style w:type="character" w:customStyle="1" w:styleId="jsgrdq">
    <w:name w:val="jsgrdq"/>
    <w:basedOn w:val="Carpredefinitoparagrafo"/>
    <w:rsid w:val="00034215"/>
  </w:style>
  <w:style w:type="character" w:styleId="Menzionenonrisolta">
    <w:name w:val="Unresolved Mention"/>
    <w:basedOn w:val="Carpredefinitoparagrafo"/>
    <w:uiPriority w:val="99"/>
    <w:semiHidden/>
    <w:unhideWhenUsed/>
    <w:rsid w:val="00034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tinyurl.com/BlueEconomyPortiTuristic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mattei\Downloads\AdSP%20MTS%20(11).dotx" TargetMode="External"/></Relationships>
</file>

<file path=word/theme/theme1.xml><?xml version="1.0" encoding="utf-8"?>
<a:theme xmlns:a="http://schemas.openxmlformats.org/drawingml/2006/main" name="AdSP MTS">
  <a:themeElements>
    <a:clrScheme name="Agid">
      <a:dk1>
        <a:sysClr val="windowText" lastClr="000000"/>
      </a:dk1>
      <a:lt1>
        <a:srgbClr val="FFFFFF"/>
      </a:lt1>
      <a:dk2>
        <a:srgbClr val="5B6873"/>
      </a:dk2>
      <a:lt2>
        <a:srgbClr val="F5F5F0"/>
      </a:lt2>
      <a:accent1>
        <a:srgbClr val="0066CC"/>
      </a:accent1>
      <a:accent2>
        <a:srgbClr val="90BDE6"/>
      </a:accent2>
      <a:accent3>
        <a:srgbClr val="498DCB"/>
      </a:accent3>
      <a:accent4>
        <a:srgbClr val="064E99"/>
      </a:accent4>
      <a:accent5>
        <a:srgbClr val="1C3761"/>
      </a:accent5>
      <a:accent6>
        <a:srgbClr val="1A2A49"/>
      </a:accent6>
      <a:hlink>
        <a:srgbClr val="78C8D3"/>
      </a:hlink>
      <a:folHlink>
        <a:srgbClr val="38B9C2"/>
      </a:folHlink>
    </a:clrScheme>
    <a:fontScheme name="AdSP MTS">
      <a:majorFont>
        <a:latin typeface="Titillium Web SemiBold"/>
        <a:ea typeface=""/>
        <a:cs typeface=""/>
      </a:majorFont>
      <a:minorFont>
        <a:latin typeface="Titill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B799B-8240-4E1A-9E98-44ACA6CA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AdSP MTS (11).dotx</Template>
  <TotalTime>0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MANUALE DI ACCREDITAMENTO ALLA PIATTAFORMA TPCS</vt:lpstr>
    </vt:vector>
  </TitlesOfParts>
  <Company>A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DI ACCREDITAMENTO ALLA PIATTAFORMA TPCS</dc:title>
  <dc:subject>TPCS</dc:subject>
  <dc:creator>Silvia,Ferrinii</dc:creator>
  <cp:lastModifiedBy>Marco Casale</cp:lastModifiedBy>
  <cp:revision>2</cp:revision>
  <cp:lastPrinted>2020-07-15T12:54:00Z</cp:lastPrinted>
  <dcterms:created xsi:type="dcterms:W3CDTF">2020-09-09T10:08:00Z</dcterms:created>
  <dcterms:modified xsi:type="dcterms:W3CDTF">2020-09-09T10:08:00Z</dcterms:modified>
</cp:coreProperties>
</file>